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2083515938"/>
        <w:docPartObj>
          <w:docPartGallery w:val="Cover Pages"/>
          <w:docPartUnique/>
        </w:docPartObj>
      </w:sdtPr>
      <w:sdtEndPr/>
      <w:sdtContent>
        <w:p w14:paraId="700AFB0C" w14:textId="0DCE643E" w:rsidR="00105364" w:rsidRDefault="00105364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704E000E" wp14:editId="3B2840B8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2540" b="635"/>
                    <wp:wrapNone/>
                    <wp:docPr id="193" name="Groupe 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ctangle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ctangle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eur"/>
                                    <w:tag w:val=""/>
                                    <w:id w:val="94542890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7CEBDF2C" w14:textId="648781FB" w:rsidR="00105364" w:rsidRDefault="00105364" w:rsidP="00041729">
                                      <w:pPr>
                                        <w:pStyle w:val="Sansinterligne"/>
                                        <w:spacing w:before="120"/>
                                        <w:jc w:val="center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 xml:space="preserve">MODÉLISTE </w:t>
                                      </w:r>
                                      <w:r w:rsidR="00AD6560">
                                        <w:rPr>
                                          <w:color w:val="FFFFFF" w:themeColor="background1"/>
                                        </w:rPr>
                                        <w:t>INTERNATIONAL DU VÊTEMENT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Zone de texte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9AAED1" w:themeColor="accent1"/>
                                      <w:sz w:val="72"/>
                                      <w:szCs w:val="72"/>
                                    </w:rPr>
                                    <w:alias w:val="Titre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7FDD8381" w14:textId="736D2028" w:rsidR="00105364" w:rsidRDefault="00105364">
                                      <w:pPr>
                                        <w:pStyle w:val="Sansinterligne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9AAED1" w:themeColor="accent1"/>
                                          <w:sz w:val="72"/>
                                          <w:szCs w:val="72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9AAED1" w:themeColor="accent1"/>
                                          <w:sz w:val="72"/>
                                          <w:szCs w:val="72"/>
                                        </w:rPr>
                                        <w:t>VALIDATION DES ACQUIS DE L’EXPÉRIENCE : DOSSIER DE VALIDATION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704E000E" id="Groupe 4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">
                    <v:rect id="Rectangle 194" o:spid="_x0000_s1027" style="position:absolute;width:68580;height:1371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" fillcolor="#9aaed1 [3204]" stroked="f" strokeweight="1pt"/>
                    <v:rect id="Rectangle 195" o:spid="_x0000_s1028" style="position:absolute;top:40943;width:68580;height:50292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" fillcolor="#9aaed1 [3204]" stroked="f" strokeweight="1pt">
                      <v:textbox inset="36pt,57.6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eur"/>
                              <w:tag w:val=""/>
                              <w:id w:val="94542890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p w14:paraId="7CEBDF2C" w14:textId="648781FB" w:rsidR="00105364" w:rsidRDefault="00105364" w:rsidP="00041729">
                                <w:pPr>
                                  <w:pStyle w:val="Sansinterligne"/>
                                  <w:spacing w:before="12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 xml:space="preserve">MODÉLISTE </w:t>
                                </w:r>
                                <w:r w:rsidR="00AD6560">
                                  <w:rPr>
                                    <w:color w:val="FFFFFF" w:themeColor="background1"/>
                                  </w:rPr>
                                  <w:t>INTERNATIONAL DU VÊTEMENT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96" o:spid="_x0000_s1029" type="#_x0000_t202" style="position:absolute;left:68;top:13716;width:68580;height:2722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&#13;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9AAED1" w:themeColor="accent1"/>
                                <w:sz w:val="72"/>
                                <w:szCs w:val="72"/>
                              </w:rPr>
                              <w:alias w:val="Titre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7FDD8381" w14:textId="736D2028" w:rsidR="00105364" w:rsidRDefault="00105364">
                                <w:pPr>
                                  <w:pStyle w:val="Sansinterligne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9AAED1" w:themeColor="accent1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9AAED1" w:themeColor="accent1"/>
                                    <w:sz w:val="72"/>
                                    <w:szCs w:val="72"/>
                                  </w:rPr>
                                  <w:t>VALIDATION DES ACQUIS DE L’EXPÉRIENCE : DOSSIER DE VALIDATION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4544E9B1" w14:textId="6ECB7181" w:rsidR="00105364" w:rsidRDefault="00105364">
          <w:r>
            <w:br w:type="page"/>
          </w:r>
        </w:p>
      </w:sdtContent>
    </w:sdt>
    <w:p w14:paraId="63477587" w14:textId="77777777" w:rsidR="00C87715" w:rsidRDefault="00C87715" w:rsidP="00C87715"/>
    <w:p w14:paraId="62254EF8" w14:textId="77777777" w:rsidR="00C87715" w:rsidRDefault="00C87715" w:rsidP="00C87715"/>
    <w:p w14:paraId="3987BFA1" w14:textId="77777777" w:rsidR="00C87715" w:rsidRDefault="00C87715" w:rsidP="00C87715"/>
    <w:p w14:paraId="56D50CDD" w14:textId="77777777" w:rsidR="00C87715" w:rsidRDefault="00C87715" w:rsidP="00C87715"/>
    <w:p w14:paraId="3894A2D9" w14:textId="77777777" w:rsidR="00C87715" w:rsidRDefault="00C87715" w:rsidP="00C87715"/>
    <w:p w14:paraId="3E7B1DCB" w14:textId="77777777" w:rsidR="00C87715" w:rsidRDefault="00C87715" w:rsidP="00C87715"/>
    <w:p w14:paraId="7AA533C0" w14:textId="77777777" w:rsidR="00C87715" w:rsidRDefault="00C87715" w:rsidP="00C87715"/>
    <w:p w14:paraId="79A7D906" w14:textId="77777777" w:rsidR="00C87715" w:rsidRDefault="00C87715" w:rsidP="00C87715"/>
    <w:p w14:paraId="58023C7C" w14:textId="77777777" w:rsidR="00C87715" w:rsidRDefault="00C87715" w:rsidP="00C87715"/>
    <w:p w14:paraId="2728638A" w14:textId="77777777" w:rsidR="00C87715" w:rsidRDefault="00C87715" w:rsidP="00C87715"/>
    <w:p w14:paraId="5AD8636A" w14:textId="77777777" w:rsidR="00C87715" w:rsidRDefault="00C87715" w:rsidP="00C87715"/>
    <w:p w14:paraId="2E3223AE" w14:textId="77777777" w:rsidR="00C87715" w:rsidRDefault="00C87715" w:rsidP="00C87715"/>
    <w:p w14:paraId="25983844" w14:textId="77777777" w:rsidR="00C87715" w:rsidRDefault="00C87715" w:rsidP="00C87715"/>
    <w:p w14:paraId="0B28E80F" w14:textId="77777777" w:rsidR="00C87715" w:rsidRDefault="00C87715" w:rsidP="00C87715"/>
    <w:p w14:paraId="03E85266" w14:textId="77777777" w:rsidR="00C87715" w:rsidRDefault="00C87715" w:rsidP="00C87715"/>
    <w:p w14:paraId="08F9A6C6" w14:textId="250C4889" w:rsidR="00884DE1" w:rsidRDefault="00884DE1" w:rsidP="00974CFA">
      <w:pPr>
        <w:pStyle w:val="Titre3"/>
      </w:pPr>
      <w:r>
        <w:t>Cadre r</w:t>
      </w:r>
      <w:r w:rsidR="00974CFA">
        <w:t>É</w:t>
      </w:r>
      <w:r>
        <w:t>serv</w:t>
      </w:r>
      <w:r w:rsidR="00974CFA">
        <w:t>É</w:t>
      </w:r>
      <w:r>
        <w:t xml:space="preserve"> à l’AICP (ne pas remplir)</w:t>
      </w:r>
    </w:p>
    <w:p w14:paraId="27A27BF3" w14:textId="77777777" w:rsidR="00EF1CBB" w:rsidRPr="00EF1CBB" w:rsidRDefault="00EF1CBB" w:rsidP="00EF1CBB">
      <w:pPr>
        <w:pStyle w:val="Sansinterligne"/>
      </w:pPr>
    </w:p>
    <w:p w14:paraId="7841A23B" w14:textId="31DACFCB" w:rsidR="00884DE1" w:rsidRDefault="0061431B" w:rsidP="00EF1CBB">
      <w:pPr>
        <w:pStyle w:val="Sansinterligne"/>
      </w:pPr>
      <w:r>
        <w:t xml:space="preserve">Dossier reçu le : </w:t>
      </w:r>
      <w:r>
        <w:fldChar w:fldCharType="begin">
          <w:ffData>
            <w:name w:val="Texte32"/>
            <w:enabled/>
            <w:calcOnExit w:val="0"/>
            <w:textInput>
              <w:type w:val="date"/>
            </w:textInput>
          </w:ffData>
        </w:fldChar>
      </w:r>
      <w:bookmarkStart w:id="0" w:name="Texte32"/>
      <w:r>
        <w:instrText xml:space="preserve"> FORMTEXT </w:instrText>
      </w:r>
      <w:r>
        <w:fldChar w:fldCharType="separate"/>
      </w:r>
      <w:r w:rsidR="00270989">
        <w:t> </w:t>
      </w:r>
      <w:r w:rsidR="00270989">
        <w:t> </w:t>
      </w:r>
      <w:r w:rsidR="00270989">
        <w:t> </w:t>
      </w:r>
      <w:r w:rsidR="00270989">
        <w:t> </w:t>
      </w:r>
      <w:r w:rsidR="00270989">
        <w:t> </w:t>
      </w:r>
      <w:r>
        <w:fldChar w:fldCharType="end"/>
      </w:r>
      <w:bookmarkEnd w:id="0"/>
    </w:p>
    <w:p w14:paraId="0B90EB0A" w14:textId="6CAF70EB" w:rsidR="0061431B" w:rsidRDefault="0061431B" w:rsidP="00EF1CBB">
      <w:pPr>
        <w:pStyle w:val="Sansinterligne"/>
      </w:pPr>
      <w:r>
        <w:t xml:space="preserve">Dossier complet le : </w:t>
      </w:r>
      <w:r>
        <w:fldChar w:fldCharType="begin">
          <w:ffData>
            <w:name w:val="Texte33"/>
            <w:enabled/>
            <w:calcOnExit w:val="0"/>
            <w:textInput>
              <w:type w:val="date"/>
            </w:textInput>
          </w:ffData>
        </w:fldChar>
      </w:r>
      <w:bookmarkStart w:id="1" w:name="Texte3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34E8E15F" w14:textId="77777777" w:rsidR="00E80473" w:rsidRDefault="00743889" w:rsidP="00EF1CBB">
      <w:pPr>
        <w:pStyle w:val="Sansinterligne"/>
      </w:pPr>
      <w:r>
        <w:t xml:space="preserve">Nom et Prénom : </w:t>
      </w:r>
      <w:r>
        <w:fldChar w:fldCharType="begin">
          <w:ffData>
            <w:name w:val="Texte36"/>
            <w:enabled/>
            <w:calcOnExit w:val="0"/>
            <w:textInput/>
          </w:ffData>
        </w:fldChar>
      </w:r>
      <w:bookmarkStart w:id="2" w:name="Texte3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0E73AD42" w14:textId="4DD9BB07" w:rsidR="0061431B" w:rsidRDefault="00150324" w:rsidP="00EF1CBB">
      <w:pPr>
        <w:pStyle w:val="Sansinterligne"/>
      </w:pPr>
      <w:r>
        <w:t xml:space="preserve">N° identifiant : </w:t>
      </w:r>
      <w:r>
        <w:fldChar w:fldCharType="begin">
          <w:ffData>
            <w:name w:val="Texte34"/>
            <w:enabled/>
            <w:calcOnExit w:val="0"/>
            <w:textInput/>
          </w:ffData>
        </w:fldChar>
      </w:r>
      <w:bookmarkStart w:id="3" w:name="Texte3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11C80DE3" w14:textId="4F3324B8" w:rsidR="00D91247" w:rsidRDefault="00D91247" w:rsidP="00EF1CBB">
      <w:pPr>
        <w:pStyle w:val="Sansinterligne"/>
      </w:pPr>
      <w:r>
        <w:t xml:space="preserve">Date du jury : </w:t>
      </w:r>
      <w:r>
        <w:fldChar w:fldCharType="begin">
          <w:ffData>
            <w:name w:val="Texte32"/>
            <w:enabled/>
            <w:calcOnExit w:val="0"/>
            <w:textInput>
              <w:type w:val="date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2EFFBEE" w14:textId="446C52A6" w:rsidR="009F0F46" w:rsidRPr="00D91247" w:rsidRDefault="00CF0659">
      <w:pPr>
        <w:rPr>
          <w:b/>
          <w:bCs/>
          <w:u w:val="single"/>
        </w:rPr>
      </w:pPr>
      <w:r w:rsidRPr="00D91247">
        <w:rPr>
          <w:b/>
          <w:bCs/>
          <w:u w:val="single"/>
        </w:rPr>
        <w:t>Décision de validation</w:t>
      </w:r>
      <w:r w:rsidR="00DE7215" w:rsidRPr="00D91247">
        <w:rPr>
          <w:b/>
          <w:bCs/>
          <w:u w:val="single"/>
        </w:rPr>
        <w:t xml:space="preserve"> du titre RNCP </w:t>
      </w:r>
      <w:r w:rsidR="009F0F46" w:rsidRPr="00D91247">
        <w:rPr>
          <w:b/>
          <w:bCs/>
          <w:u w:val="single"/>
        </w:rPr>
        <w:t xml:space="preserve">Modéliste </w:t>
      </w:r>
      <w:r w:rsidR="00AD6560">
        <w:rPr>
          <w:b/>
          <w:bCs/>
          <w:u w:val="single"/>
        </w:rPr>
        <w:t>international du vêtement</w:t>
      </w:r>
      <w:r w:rsidR="00053F41">
        <w:rPr>
          <w:b/>
          <w:bCs/>
          <w:u w:val="single"/>
        </w:rPr>
        <w:t xml:space="preserve"> </w:t>
      </w:r>
      <w:r w:rsidRPr="00D91247">
        <w:rPr>
          <w:b/>
          <w:bCs/>
          <w:u w:val="single"/>
        </w:rPr>
        <w:t>:</w:t>
      </w:r>
      <w:r w:rsidR="009F0F46" w:rsidRPr="00D91247">
        <w:rPr>
          <w:b/>
          <w:bCs/>
          <w:u w:val="single"/>
        </w:rPr>
        <w:t xml:space="preserve"> </w:t>
      </w:r>
    </w:p>
    <w:p w14:paraId="6A6B2F5E" w14:textId="52FC71EC" w:rsidR="00D91247" w:rsidRDefault="00542E47" w:rsidP="00D91247">
      <w:pPr>
        <w:ind w:firstLine="708"/>
      </w:pP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aseACocher3"/>
      <w:r>
        <w:instrText xml:space="preserve"> FORMCHECKBOX </w:instrText>
      </w:r>
      <w:r>
        <w:fldChar w:fldCharType="separate"/>
      </w:r>
      <w:r>
        <w:fldChar w:fldCharType="end"/>
      </w:r>
      <w:bookmarkEnd w:id="4"/>
      <w:r>
        <w:t xml:space="preserve"> </w:t>
      </w:r>
      <w:r w:rsidR="00D91247">
        <w:t>Validé</w:t>
      </w:r>
      <w:r w:rsidR="009F0F46">
        <w:t xml:space="preserve"> </w:t>
      </w:r>
      <w: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4"/>
      <w:r>
        <w:instrText xml:space="preserve"> FORMCHECKBOX </w:instrText>
      </w:r>
      <w:r>
        <w:fldChar w:fldCharType="separate"/>
      </w:r>
      <w:r>
        <w:fldChar w:fldCharType="end"/>
      </w:r>
      <w:bookmarkEnd w:id="5"/>
      <w:r>
        <w:t xml:space="preserve"> </w:t>
      </w:r>
      <w:r w:rsidR="00D91247">
        <w:t>N</w:t>
      </w:r>
      <w:r>
        <w:t xml:space="preserve">on validé </w:t>
      </w:r>
      <w: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5"/>
      <w:r>
        <w:instrText xml:space="preserve"> FORMCHECKBOX </w:instrText>
      </w:r>
      <w:r>
        <w:fldChar w:fldCharType="separate"/>
      </w:r>
      <w:r>
        <w:fldChar w:fldCharType="end"/>
      </w:r>
      <w:bookmarkEnd w:id="6"/>
      <w:r>
        <w:t xml:space="preserve"> </w:t>
      </w:r>
      <w:r w:rsidR="00D91247">
        <w:t>V</w:t>
      </w:r>
      <w:r>
        <w:t>alidé partiellement</w:t>
      </w:r>
    </w:p>
    <w:p w14:paraId="73BE3B5F" w14:textId="0C036E78" w:rsidR="00E55763" w:rsidRPr="00E20BDC" w:rsidRDefault="00E55763" w:rsidP="007477C9">
      <w:pPr>
        <w:ind w:left="708"/>
        <w:rPr>
          <w:u w:val="single"/>
        </w:rPr>
      </w:pPr>
      <w:r w:rsidRPr="00E20BDC">
        <w:rPr>
          <w:u w:val="single"/>
        </w:rPr>
        <w:t xml:space="preserve">Blocs de compétences validés : </w:t>
      </w:r>
    </w:p>
    <w:p w14:paraId="1BB094E2" w14:textId="324DD6E3" w:rsidR="00CA4D1C" w:rsidRPr="00B773D0" w:rsidRDefault="00E55763" w:rsidP="00E20BDC">
      <w:pPr>
        <w:pStyle w:val="Sansinterligne"/>
        <w:ind w:left="708"/>
      </w:pPr>
      <w: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6"/>
      <w:r>
        <w:instrText xml:space="preserve"> FORMCHECKBOX </w:instrText>
      </w:r>
      <w:r>
        <w:fldChar w:fldCharType="separate"/>
      </w:r>
      <w:r>
        <w:fldChar w:fldCharType="end"/>
      </w:r>
      <w:bookmarkEnd w:id="7"/>
      <w:r w:rsidR="00CA4D1C" w:rsidRPr="00CA4D1C">
        <w:rPr>
          <w:rFonts w:ascii="Calibri Light" w:hAnsi="Calibri Light" w:cs="Calibri Light"/>
          <w:b/>
          <w:bCs/>
          <w:shd w:val="clear" w:color="auto" w:fill="FFFFFF"/>
        </w:rPr>
        <w:t xml:space="preserve"> </w:t>
      </w:r>
      <w:r w:rsidR="00CA4D1C" w:rsidRPr="00CA4D1C">
        <w:t xml:space="preserve">Bloc 1 : </w:t>
      </w:r>
      <w:r w:rsidR="00172F9F" w:rsidRPr="00B773D0">
        <w:t xml:space="preserve">Réaliser le </w:t>
      </w:r>
      <w:proofErr w:type="spellStart"/>
      <w:r w:rsidR="00172F9F" w:rsidRPr="00B773D0">
        <w:t>patronnage</w:t>
      </w:r>
      <w:proofErr w:type="spellEnd"/>
      <w:r w:rsidR="00172F9F" w:rsidRPr="00B773D0">
        <w:t xml:space="preserve"> en coupe à plat à partir de l’analyse du modèle</w:t>
      </w:r>
    </w:p>
    <w:p w14:paraId="437ADEF6" w14:textId="299DAE69" w:rsidR="00953875" w:rsidRPr="00576D2B" w:rsidRDefault="00576D2B" w:rsidP="00E20BDC">
      <w:pPr>
        <w:pStyle w:val="Sansinterligne"/>
        <w:ind w:left="708"/>
      </w:pPr>
      <w: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7"/>
      <w:r>
        <w:instrText xml:space="preserve"> FORMCHECKBOX </w:instrText>
      </w:r>
      <w:r>
        <w:fldChar w:fldCharType="separate"/>
      </w:r>
      <w:r>
        <w:fldChar w:fldCharType="end"/>
      </w:r>
      <w:bookmarkEnd w:id="8"/>
      <w:r>
        <w:t xml:space="preserve"> </w:t>
      </w:r>
      <w:r w:rsidR="00953875" w:rsidRPr="00576D2B">
        <w:t xml:space="preserve">Bloc 2 : </w:t>
      </w:r>
      <w:r w:rsidR="00B773D0" w:rsidRPr="00B773D0">
        <w:t xml:space="preserve">Concevoir le </w:t>
      </w:r>
      <w:proofErr w:type="spellStart"/>
      <w:r w:rsidR="00B773D0" w:rsidRPr="00B773D0">
        <w:t>patronnage</w:t>
      </w:r>
      <w:proofErr w:type="spellEnd"/>
      <w:r w:rsidR="00B773D0" w:rsidRPr="00B773D0">
        <w:t xml:space="preserve"> par moulage à partir de l’analyse du modèle</w:t>
      </w:r>
    </w:p>
    <w:p w14:paraId="76AF2C55" w14:textId="77777777" w:rsidR="00B773D0" w:rsidRPr="00B773D0" w:rsidRDefault="00576D2B" w:rsidP="00E20BDC">
      <w:pPr>
        <w:pStyle w:val="Sansinterligne"/>
        <w:ind w:left="708"/>
      </w:pPr>
      <w: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8"/>
      <w:r>
        <w:instrText xml:space="preserve"> FORMCHECKBOX </w:instrText>
      </w:r>
      <w:r>
        <w:fldChar w:fldCharType="separate"/>
      </w:r>
      <w:r>
        <w:fldChar w:fldCharType="end"/>
      </w:r>
      <w:bookmarkEnd w:id="9"/>
      <w:r>
        <w:t xml:space="preserve"> </w:t>
      </w:r>
      <w:r w:rsidR="00E12B84" w:rsidRPr="00576D2B">
        <w:t xml:space="preserve">Bloc 3 : </w:t>
      </w:r>
      <w:r w:rsidR="00B773D0" w:rsidRPr="00B773D0">
        <w:t>Réaliser le prototype physique et réaliser la fiche technique du modèle</w:t>
      </w:r>
    </w:p>
    <w:p w14:paraId="0C3333EC" w14:textId="3EC069FF" w:rsidR="00E55763" w:rsidRDefault="00576D2B" w:rsidP="00E20BDC">
      <w:pPr>
        <w:pStyle w:val="Sansinterligne"/>
        <w:ind w:left="708"/>
      </w:pPr>
      <w: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9"/>
      <w:r>
        <w:instrText xml:space="preserve"> FORMCHECKBOX </w:instrText>
      </w:r>
      <w:r>
        <w:fldChar w:fldCharType="separate"/>
      </w:r>
      <w:r>
        <w:fldChar w:fldCharType="end"/>
      </w:r>
      <w:bookmarkEnd w:id="10"/>
      <w:r>
        <w:t xml:space="preserve"> </w:t>
      </w:r>
      <w:r w:rsidRPr="00576D2B">
        <w:t xml:space="preserve">Bloc 4 : </w:t>
      </w:r>
      <w:r w:rsidR="00B773D0" w:rsidRPr="00B773D0">
        <w:t>Réaliser les opérations de modélisme et de gradation à l’aide d’un logiciel de CAO</w:t>
      </w:r>
    </w:p>
    <w:p w14:paraId="70FC6FD9" w14:textId="77777777" w:rsidR="00E55763" w:rsidRDefault="005E3AE2">
      <w:r>
        <w:t xml:space="preserve">Date de décision de la validation : </w:t>
      </w:r>
      <w:r>
        <w:fldChar w:fldCharType="begin">
          <w:ffData>
            <w:name w:val="Texte35"/>
            <w:enabled/>
            <w:calcOnExit w:val="0"/>
            <w:textInput>
              <w:type w:val="date"/>
            </w:textInput>
          </w:ffData>
        </w:fldChar>
      </w:r>
      <w:bookmarkStart w:id="11" w:name="Texte3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720FEE59" w14:textId="77777777" w:rsidR="007477C9" w:rsidRDefault="007477C9">
      <w:pPr>
        <w:rPr>
          <w:b/>
          <w:bCs/>
          <w:caps/>
          <w:color w:val="FFFFFF" w:themeColor="background1"/>
          <w:spacing w:val="15"/>
          <w:sz w:val="22"/>
          <w:szCs w:val="22"/>
        </w:rPr>
      </w:pPr>
      <w:r>
        <w:br w:type="page"/>
      </w:r>
    </w:p>
    <w:p w14:paraId="6BF6748B" w14:textId="5EDA27D8" w:rsidR="00D44985" w:rsidRPr="00D44985" w:rsidRDefault="006C603A" w:rsidP="002F4A22">
      <w:pPr>
        <w:pStyle w:val="Titre1"/>
      </w:pPr>
      <w:r>
        <w:lastRenderedPageBreak/>
        <w:t>d</w:t>
      </w:r>
      <w:r w:rsidR="00B461A3">
        <w:t>É</w:t>
      </w:r>
      <w:r>
        <w:t>claration sur l’honneur</w:t>
      </w:r>
    </w:p>
    <w:p w14:paraId="6E2B4260" w14:textId="77777777" w:rsidR="00CC281F" w:rsidRDefault="001577AB" w:rsidP="001577AB">
      <w:r>
        <w:t xml:space="preserve">Je soussigné(e), </w:t>
      </w:r>
    </w:p>
    <w:p w14:paraId="23CDAE81" w14:textId="77777777" w:rsidR="00D44985" w:rsidRDefault="00D44985" w:rsidP="001577AB"/>
    <w:p w14:paraId="374C0B80" w14:textId="77777777" w:rsidR="00D44985" w:rsidRDefault="00D44985" w:rsidP="001577AB">
      <w:r>
        <w:t xml:space="preserve">Nom et prénom : </w:t>
      </w:r>
      <w:r w:rsidR="001577AB">
        <w:fldChar w:fldCharType="begin">
          <w:ffData>
            <w:name w:val="Texte37"/>
            <w:enabled/>
            <w:calcOnExit w:val="0"/>
            <w:textInput/>
          </w:ffData>
        </w:fldChar>
      </w:r>
      <w:bookmarkStart w:id="12" w:name="Texte37"/>
      <w:r w:rsidR="001577AB">
        <w:instrText xml:space="preserve"> FORMTEXT </w:instrText>
      </w:r>
      <w:r w:rsidR="001577AB">
        <w:fldChar w:fldCharType="separate"/>
      </w:r>
      <w:r w:rsidR="001577AB">
        <w:rPr>
          <w:noProof/>
        </w:rPr>
        <w:t> </w:t>
      </w:r>
      <w:r w:rsidR="001577AB">
        <w:rPr>
          <w:noProof/>
        </w:rPr>
        <w:t> </w:t>
      </w:r>
      <w:r w:rsidR="001577AB">
        <w:rPr>
          <w:noProof/>
        </w:rPr>
        <w:t> </w:t>
      </w:r>
      <w:r w:rsidR="001577AB">
        <w:rPr>
          <w:noProof/>
        </w:rPr>
        <w:t> </w:t>
      </w:r>
      <w:r w:rsidR="001577AB">
        <w:rPr>
          <w:noProof/>
        </w:rPr>
        <w:t> </w:t>
      </w:r>
      <w:r w:rsidR="001577AB">
        <w:fldChar w:fldCharType="end"/>
      </w:r>
      <w:bookmarkEnd w:id="12"/>
    </w:p>
    <w:p w14:paraId="75F02167" w14:textId="10A04D38" w:rsidR="001577AB" w:rsidRDefault="001577AB" w:rsidP="001577AB">
      <w:r>
        <w:t xml:space="preserve">Date de naissance : </w:t>
      </w:r>
      <w:r w:rsidR="00D44985">
        <w:fldChar w:fldCharType="begin">
          <w:ffData>
            <w:name w:val="Texte40"/>
            <w:enabled/>
            <w:calcOnExit w:val="0"/>
            <w:textInput>
              <w:type w:val="date"/>
            </w:textInput>
          </w:ffData>
        </w:fldChar>
      </w:r>
      <w:bookmarkStart w:id="13" w:name="Texte40"/>
      <w:r w:rsidR="00D44985">
        <w:instrText xml:space="preserve"> FORMTEXT </w:instrText>
      </w:r>
      <w:r w:rsidR="00D44985">
        <w:fldChar w:fldCharType="separate"/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fldChar w:fldCharType="end"/>
      </w:r>
      <w:bookmarkEnd w:id="13"/>
    </w:p>
    <w:p w14:paraId="183E7324" w14:textId="1999A4E8" w:rsidR="001577AB" w:rsidRDefault="001577AB" w:rsidP="001577AB">
      <w:r>
        <w:t xml:space="preserve">Adresse : </w:t>
      </w:r>
      <w:r w:rsidR="00D44985">
        <w:fldChar w:fldCharType="begin">
          <w:ffData>
            <w:name w:val="Texte41"/>
            <w:enabled/>
            <w:calcOnExit w:val="0"/>
            <w:textInput/>
          </w:ffData>
        </w:fldChar>
      </w:r>
      <w:bookmarkStart w:id="14" w:name="Texte41"/>
      <w:r w:rsidR="00D44985">
        <w:instrText xml:space="preserve"> FORMTEXT </w:instrText>
      </w:r>
      <w:r w:rsidR="00D44985">
        <w:fldChar w:fldCharType="separate"/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fldChar w:fldCharType="end"/>
      </w:r>
      <w:bookmarkEnd w:id="14"/>
    </w:p>
    <w:p w14:paraId="2ED3F62F" w14:textId="31F1B9DC" w:rsidR="001577AB" w:rsidRDefault="001577AB" w:rsidP="001577AB">
      <w:r>
        <w:t xml:space="preserve">Numéro de téléphone : </w:t>
      </w:r>
      <w:r w:rsidR="00D44985">
        <w:fldChar w:fldCharType="begin">
          <w:ffData>
            <w:name w:val="Texte42"/>
            <w:enabled/>
            <w:calcOnExit w:val="0"/>
            <w:textInput/>
          </w:ffData>
        </w:fldChar>
      </w:r>
      <w:bookmarkStart w:id="15" w:name="Texte42"/>
      <w:r w:rsidR="00D44985">
        <w:instrText xml:space="preserve"> FORMTEXT </w:instrText>
      </w:r>
      <w:r w:rsidR="00D44985">
        <w:fldChar w:fldCharType="separate"/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fldChar w:fldCharType="end"/>
      </w:r>
      <w:bookmarkEnd w:id="15"/>
      <w:r>
        <w:t xml:space="preserve"> </w:t>
      </w:r>
    </w:p>
    <w:p w14:paraId="14983534" w14:textId="51FFA503" w:rsidR="001577AB" w:rsidRDefault="001577AB" w:rsidP="001577AB">
      <w:r>
        <w:t xml:space="preserve">Adresse </w:t>
      </w:r>
      <w:proofErr w:type="gramStart"/>
      <w:r>
        <w:t>e-mail</w:t>
      </w:r>
      <w:proofErr w:type="gramEnd"/>
      <w:r>
        <w:t xml:space="preserve"> : </w:t>
      </w:r>
      <w:r w:rsidR="00D44985">
        <w:fldChar w:fldCharType="begin">
          <w:ffData>
            <w:name w:val="Texte43"/>
            <w:enabled/>
            <w:calcOnExit w:val="0"/>
            <w:textInput/>
          </w:ffData>
        </w:fldChar>
      </w:r>
      <w:bookmarkStart w:id="16" w:name="Texte43"/>
      <w:r w:rsidR="00D44985">
        <w:instrText xml:space="preserve"> FORMTEXT </w:instrText>
      </w:r>
      <w:r w:rsidR="00D44985">
        <w:fldChar w:fldCharType="separate"/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fldChar w:fldCharType="end"/>
      </w:r>
      <w:bookmarkEnd w:id="16"/>
    </w:p>
    <w:p w14:paraId="2E3DD459" w14:textId="77777777" w:rsidR="001577AB" w:rsidRDefault="001577AB" w:rsidP="001577AB"/>
    <w:p w14:paraId="1508269D" w14:textId="5519FAA4" w:rsidR="001577AB" w:rsidRDefault="002F4A22" w:rsidP="001577AB">
      <w:r>
        <w:t>Atteste</w:t>
      </w:r>
      <w:r w:rsidR="001577AB">
        <w:t xml:space="preserve"> sur l'honneur que les informations fournies dans le cadre de ma demande de Validation des Acquis de l'Expérience (VAE) sont exactes et fidèles à la réalité.  </w:t>
      </w:r>
    </w:p>
    <w:p w14:paraId="38D52136" w14:textId="2ABB8EBE" w:rsidR="001577AB" w:rsidRDefault="001577AB" w:rsidP="001577AB">
      <w:r>
        <w:t>Je certifie également avoir rédigé moi-même l'intégralité du dossier de validation.</w:t>
      </w:r>
    </w:p>
    <w:p w14:paraId="24CC54D5" w14:textId="7B8B915F" w:rsidR="001577AB" w:rsidRDefault="001577AB" w:rsidP="001577AB">
      <w:r>
        <w:t>Je m'engage à fournir, à la demande du jury de validation, tout document ou justificatif supplémentaire qui pourrait être nécessaire à l'étude de mon dossier.</w:t>
      </w:r>
    </w:p>
    <w:p w14:paraId="4DDF43AC" w14:textId="77777777" w:rsidR="001577AB" w:rsidRDefault="001577AB" w:rsidP="001577AB">
      <w:r>
        <w:t>Je reconnais que toute déclaration inexacte ou tout faux document peut entraîner le rejet de ma demande de validation.</w:t>
      </w:r>
    </w:p>
    <w:p w14:paraId="7FF734BB" w14:textId="77777777" w:rsidR="00D44985" w:rsidRDefault="00D44985" w:rsidP="001577AB"/>
    <w:p w14:paraId="2BA0C5EF" w14:textId="0BDA79E2" w:rsidR="001577AB" w:rsidRDefault="001577AB" w:rsidP="001577AB">
      <w:r>
        <w:t xml:space="preserve">Fait à : </w:t>
      </w:r>
      <w:r w:rsidR="00D44985">
        <w:fldChar w:fldCharType="begin">
          <w:ffData>
            <w:name w:val="Texte38"/>
            <w:enabled/>
            <w:calcOnExit w:val="0"/>
            <w:textInput/>
          </w:ffData>
        </w:fldChar>
      </w:r>
      <w:bookmarkStart w:id="17" w:name="Texte38"/>
      <w:r w:rsidR="00D44985">
        <w:instrText xml:space="preserve"> FORMTEXT </w:instrText>
      </w:r>
      <w:r w:rsidR="00D44985">
        <w:fldChar w:fldCharType="separate"/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fldChar w:fldCharType="end"/>
      </w:r>
      <w:bookmarkEnd w:id="17"/>
      <w:r>
        <w:t xml:space="preserve"> </w:t>
      </w:r>
    </w:p>
    <w:p w14:paraId="51D63AB0" w14:textId="609124D3" w:rsidR="001577AB" w:rsidRDefault="001577AB" w:rsidP="001577AB">
      <w:r>
        <w:t xml:space="preserve">Le : </w:t>
      </w:r>
      <w:r w:rsidR="00D44985">
        <w:fldChar w:fldCharType="begin">
          <w:ffData>
            <w:name w:val="Texte39"/>
            <w:enabled/>
            <w:calcOnExit w:val="0"/>
            <w:textInput>
              <w:type w:val="date"/>
            </w:textInput>
          </w:ffData>
        </w:fldChar>
      </w:r>
      <w:bookmarkStart w:id="18" w:name="Texte39"/>
      <w:r w:rsidR="00D44985">
        <w:instrText xml:space="preserve"> FORMTEXT </w:instrText>
      </w:r>
      <w:r w:rsidR="00D44985">
        <w:fldChar w:fldCharType="separate"/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rPr>
          <w:noProof/>
        </w:rPr>
        <w:t> </w:t>
      </w:r>
      <w:r w:rsidR="00D44985">
        <w:fldChar w:fldCharType="end"/>
      </w:r>
      <w:bookmarkEnd w:id="18"/>
    </w:p>
    <w:p w14:paraId="53DDCEF8" w14:textId="77777777" w:rsidR="00D44985" w:rsidRDefault="00D44985" w:rsidP="00CC281F"/>
    <w:p w14:paraId="4C7651CC" w14:textId="17CA5757" w:rsidR="00316114" w:rsidRDefault="001577AB" w:rsidP="00CC281F">
      <w:r>
        <w:t>Signature</w:t>
      </w:r>
      <w:r w:rsidR="00053F41">
        <w:t xml:space="preserve"> </w:t>
      </w:r>
      <w:r w:rsidR="00CC281F">
        <w:t xml:space="preserve">: </w:t>
      </w:r>
    </w:p>
    <w:p w14:paraId="337AE979" w14:textId="77777777" w:rsidR="00D44985" w:rsidRDefault="00D44985">
      <w:pPr>
        <w:rPr>
          <w:b/>
          <w:bCs/>
          <w:caps/>
          <w:color w:val="FFFFFF" w:themeColor="background1"/>
          <w:spacing w:val="15"/>
          <w:sz w:val="22"/>
          <w:szCs w:val="22"/>
        </w:rPr>
      </w:pPr>
      <w:r>
        <w:br w:type="page"/>
      </w:r>
    </w:p>
    <w:p w14:paraId="03F8AB1E" w14:textId="7F59CF84" w:rsidR="00AB3F0A" w:rsidRDefault="003E3F42" w:rsidP="00AB3F0A">
      <w:pPr>
        <w:pStyle w:val="Titre1"/>
      </w:pPr>
      <w:r>
        <w:lastRenderedPageBreak/>
        <w:t xml:space="preserve">lettre de </w:t>
      </w:r>
      <w:r w:rsidR="008F5A9E">
        <w:t>Motivation</w:t>
      </w:r>
    </w:p>
    <w:p w14:paraId="02E832F4" w14:textId="77EF68E4" w:rsidR="00AA509E" w:rsidRDefault="00AA509E" w:rsidP="007E065C">
      <w:r>
        <w:fldChar w:fldCharType="begin">
          <w:ffData>
            <w:name w:val="Texte7"/>
            <w:enabled/>
            <w:calcOnExit w:val="0"/>
            <w:textInput/>
          </w:ffData>
        </w:fldChar>
      </w:r>
      <w:bookmarkStart w:id="19" w:name="Texte7"/>
      <w:r>
        <w:instrText xml:space="preserve"> FORMTEXT </w:instrText>
      </w:r>
      <w:r>
        <w:fldChar w:fldCharType="separate"/>
      </w:r>
      <w:r w:rsidR="007E065C">
        <w:t> </w:t>
      </w:r>
      <w:r w:rsidR="007E065C">
        <w:t> </w:t>
      </w:r>
      <w:r w:rsidR="007E065C">
        <w:t> </w:t>
      </w:r>
      <w:r w:rsidR="007E065C">
        <w:t> </w:t>
      </w:r>
      <w:r w:rsidR="007E065C">
        <w:t> </w:t>
      </w:r>
      <w:r>
        <w:fldChar w:fldCharType="end"/>
      </w:r>
      <w:bookmarkEnd w:id="19"/>
    </w:p>
    <w:p w14:paraId="3A29E1D0" w14:textId="77777777" w:rsidR="00AA509E" w:rsidRDefault="00AA509E">
      <w:pPr>
        <w:rPr>
          <w:b/>
          <w:bCs/>
          <w:caps/>
          <w:color w:val="FFFFFF" w:themeColor="background1"/>
          <w:spacing w:val="15"/>
          <w:sz w:val="22"/>
          <w:szCs w:val="22"/>
        </w:rPr>
      </w:pPr>
      <w:r>
        <w:br w:type="page"/>
      </w:r>
    </w:p>
    <w:p w14:paraId="1746A392" w14:textId="023A8D81" w:rsidR="008F5A9E" w:rsidRDefault="00581101" w:rsidP="00581101">
      <w:pPr>
        <w:pStyle w:val="Titre1"/>
      </w:pPr>
      <w:r>
        <w:lastRenderedPageBreak/>
        <w:t>CV</w:t>
      </w:r>
      <w:r w:rsidR="00D81298">
        <w:t xml:space="preserve"> détaill</w:t>
      </w:r>
      <w:r w:rsidR="00B461A3">
        <w:t>É</w:t>
      </w:r>
    </w:p>
    <w:p w14:paraId="58935281" w14:textId="13CF6F05" w:rsidR="00580F56" w:rsidRDefault="003F1E82" w:rsidP="00AA509E">
      <w:pPr>
        <w:rPr>
          <w:color w:val="FFFFFF" w:themeColor="background1"/>
          <w:spacing w:val="15"/>
          <w:sz w:val="22"/>
          <w:szCs w:val="22"/>
        </w:rPr>
      </w:pPr>
      <w:r>
        <w:t xml:space="preserve">Ce CV </w:t>
      </w:r>
      <w:r w:rsidR="009215F4">
        <w:t xml:space="preserve">doit être </w:t>
      </w:r>
      <w:r w:rsidR="009215F4" w:rsidRPr="009215F4">
        <w:t>plus détaillé</w:t>
      </w:r>
      <w:r w:rsidR="009215F4">
        <w:t xml:space="preserve"> que votre CV habituel ;</w:t>
      </w:r>
      <w:r w:rsidR="009215F4" w:rsidRPr="009215F4">
        <w:t xml:space="preserve"> il aide à la compréhension globale d</w:t>
      </w:r>
      <w:r w:rsidR="009215F4">
        <w:t xml:space="preserve">e votre </w:t>
      </w:r>
      <w:r w:rsidR="009215F4" w:rsidRPr="009215F4">
        <w:t>parcours par le jury</w:t>
      </w:r>
      <w:r w:rsidR="009215F4">
        <w:t xml:space="preserve"> et </w:t>
      </w:r>
      <w:r w:rsidR="009215F4" w:rsidRPr="009215F4">
        <w:t>peut incorporer des activités de bénévolat</w:t>
      </w:r>
      <w:r w:rsidR="009215F4">
        <w:t xml:space="preserve">. </w:t>
      </w:r>
      <w:r w:rsidR="00580F56">
        <w:br w:type="page"/>
      </w:r>
    </w:p>
    <w:p w14:paraId="7D491875" w14:textId="38FB3CD1" w:rsidR="00486E58" w:rsidRDefault="00486E58" w:rsidP="00580F56">
      <w:pPr>
        <w:pStyle w:val="Titre1"/>
      </w:pPr>
      <w:r>
        <w:lastRenderedPageBreak/>
        <w:t>exp</w:t>
      </w:r>
      <w:r w:rsidR="00B461A3">
        <w:t>É</w:t>
      </w:r>
      <w:r>
        <w:t>riences professionnelles en rapport avec le titre vis</w:t>
      </w:r>
      <w:r w:rsidR="00B461A3">
        <w:t>É</w:t>
      </w:r>
    </w:p>
    <w:p w14:paraId="10F36987" w14:textId="27FF155A" w:rsidR="00486E58" w:rsidRDefault="00486E58" w:rsidP="00486E58">
      <w:r>
        <w:t xml:space="preserve">A partir des expériences professionnelles en rapport avec le titre visé </w:t>
      </w:r>
      <w:r w:rsidR="00036126">
        <w:t>que vous avez listé</w:t>
      </w:r>
      <w:r>
        <w:t xml:space="preserve"> dans </w:t>
      </w:r>
      <w:r w:rsidR="00036126">
        <w:t>votre</w:t>
      </w:r>
      <w:r>
        <w:t xml:space="preserve"> dossier de </w:t>
      </w:r>
      <w:r w:rsidR="00835912">
        <w:t>receva</w:t>
      </w:r>
      <w:r w:rsidR="00B461A3">
        <w:t>bilité (cerfa 12818*02)</w:t>
      </w:r>
      <w:r w:rsidR="00F9492B">
        <w:t xml:space="preserve">, </w:t>
      </w:r>
      <w:r>
        <w:t>vous devez, pour chacune</w:t>
      </w:r>
      <w:r w:rsidR="00F9492B">
        <w:t xml:space="preserve"> d’entre elles</w:t>
      </w:r>
      <w:r w:rsidR="006E73CB">
        <w:t xml:space="preserve">, </w:t>
      </w:r>
      <w:r w:rsidR="00CF3DDC">
        <w:t>compléter</w:t>
      </w:r>
      <w:r w:rsidR="00FF5B33">
        <w:t xml:space="preserve"> une </w:t>
      </w:r>
      <w:r w:rsidR="00FF5B33" w:rsidRPr="00D4373A">
        <w:rPr>
          <w:rStyle w:val="Accentuationlgre"/>
        </w:rPr>
        <w:t>fiche d</w:t>
      </w:r>
      <w:r w:rsidR="006E73CB" w:rsidRPr="00D4373A">
        <w:rPr>
          <w:rStyle w:val="Accentuationlgre"/>
        </w:rPr>
        <w:t>escriptive d’emploi</w:t>
      </w:r>
      <w:r w:rsidR="00441E41">
        <w:t xml:space="preserve">. </w:t>
      </w:r>
    </w:p>
    <w:p w14:paraId="59758A17" w14:textId="0D3F7B63" w:rsidR="006E73CB" w:rsidRDefault="006E73CB">
      <w:r>
        <w:br w:type="page"/>
      </w:r>
    </w:p>
    <w:p w14:paraId="576D2F13" w14:textId="6708EE3B" w:rsidR="006E73CB" w:rsidRDefault="006E73CB" w:rsidP="008D765F">
      <w:pPr>
        <w:pStyle w:val="Titre2"/>
        <w:jc w:val="center"/>
      </w:pPr>
      <w:r>
        <w:lastRenderedPageBreak/>
        <w:t>Fiche descriptive d’emploi</w:t>
      </w:r>
      <w:r w:rsidR="001B6B83">
        <w:t xml:space="preserve"> N°</w:t>
      </w:r>
      <w:r w:rsidR="001B6B83">
        <w:fldChar w:fldCharType="begin">
          <w:ffData>
            <w:name w:val="Texte18"/>
            <w:enabled/>
            <w:calcOnExit w:val="0"/>
            <w:textInput>
              <w:type w:val="number"/>
            </w:textInput>
          </w:ffData>
        </w:fldChar>
      </w:r>
      <w:bookmarkStart w:id="20" w:name="Texte18"/>
      <w:r w:rsidR="001B6B83">
        <w:instrText xml:space="preserve"> FORMTEXT </w:instrText>
      </w:r>
      <w:r w:rsidR="001B6B83">
        <w:fldChar w:fldCharType="separate"/>
      </w:r>
      <w:r w:rsidR="001B6B83">
        <w:rPr>
          <w:noProof/>
        </w:rPr>
        <w:t> </w:t>
      </w:r>
      <w:r w:rsidR="001B6B83">
        <w:rPr>
          <w:noProof/>
        </w:rPr>
        <w:t> </w:t>
      </w:r>
      <w:r w:rsidR="001B6B83">
        <w:rPr>
          <w:noProof/>
        </w:rPr>
        <w:t> </w:t>
      </w:r>
      <w:r w:rsidR="001B6B83">
        <w:rPr>
          <w:noProof/>
        </w:rPr>
        <w:t> </w:t>
      </w:r>
      <w:r w:rsidR="001B6B83">
        <w:rPr>
          <w:noProof/>
        </w:rPr>
        <w:t> </w:t>
      </w:r>
      <w:r w:rsidR="001B6B83">
        <w:fldChar w:fldCharType="end"/>
      </w:r>
      <w:bookmarkEnd w:id="20"/>
    </w:p>
    <w:p w14:paraId="6C5C5FBA" w14:textId="75B3CC5D" w:rsidR="005A38FD" w:rsidRPr="00FA1AC4" w:rsidRDefault="00656221" w:rsidP="00885C04">
      <w:pPr>
        <w:spacing w:before="0" w:after="0" w:line="240" w:lineRule="auto"/>
        <w:jc w:val="center"/>
        <w:rPr>
          <w:rStyle w:val="Accentuationlgre"/>
          <w:sz w:val="16"/>
          <w:szCs w:val="16"/>
        </w:rPr>
      </w:pPr>
      <w:r w:rsidRPr="00FA1AC4">
        <w:rPr>
          <w:rStyle w:val="Accentuationlgre"/>
          <w:sz w:val="16"/>
          <w:szCs w:val="16"/>
        </w:rPr>
        <w:t>(</w:t>
      </w:r>
      <w:r w:rsidR="00FA1AC4" w:rsidRPr="00FA1AC4">
        <w:rPr>
          <w:rStyle w:val="Accentuationlgre"/>
          <w:sz w:val="16"/>
          <w:szCs w:val="16"/>
        </w:rPr>
        <w:t>À</w:t>
      </w:r>
      <w:r w:rsidRPr="00FA1AC4">
        <w:rPr>
          <w:rStyle w:val="Accentuationlgre"/>
          <w:sz w:val="16"/>
          <w:szCs w:val="16"/>
        </w:rPr>
        <w:t xml:space="preserve"> reproduire en autant d’exemplaire que d’expériences professionnelles)</w:t>
      </w:r>
    </w:p>
    <w:p w14:paraId="1B05F0C3" w14:textId="4CA79867" w:rsidR="00B3404B" w:rsidRPr="00FA1AC4" w:rsidRDefault="00B3404B" w:rsidP="00885C04">
      <w:pPr>
        <w:spacing w:before="0" w:after="0" w:line="240" w:lineRule="auto"/>
        <w:jc w:val="center"/>
        <w:rPr>
          <w:rStyle w:val="Accentuationlgre"/>
          <w:sz w:val="16"/>
          <w:szCs w:val="16"/>
        </w:rPr>
      </w:pPr>
      <w:r w:rsidRPr="00FA1AC4">
        <w:rPr>
          <w:rStyle w:val="Accentuationlgre"/>
          <w:sz w:val="16"/>
          <w:szCs w:val="16"/>
        </w:rPr>
        <w:t>(</w:t>
      </w:r>
      <w:r w:rsidR="00FA1AC4" w:rsidRPr="00FA1AC4">
        <w:rPr>
          <w:rStyle w:val="Accentuationlgre"/>
          <w:sz w:val="16"/>
          <w:szCs w:val="16"/>
        </w:rPr>
        <w:t>Prière</w:t>
      </w:r>
      <w:r w:rsidRPr="00FA1AC4">
        <w:rPr>
          <w:rStyle w:val="Accentuationlgre"/>
          <w:sz w:val="16"/>
          <w:szCs w:val="16"/>
        </w:rPr>
        <w:t xml:space="preserve"> de vous reporter à la notice du cerfa </w:t>
      </w:r>
      <w:r w:rsidR="00FA1AC4" w:rsidRPr="00FA1AC4">
        <w:rPr>
          <w:rStyle w:val="Accentuationlgre"/>
          <w:sz w:val="16"/>
          <w:szCs w:val="16"/>
        </w:rPr>
        <w:t>12818*02 pour les définitions des informations demandées)</w:t>
      </w:r>
    </w:p>
    <w:p w14:paraId="342D1E91" w14:textId="77777777" w:rsidR="007B650B" w:rsidRPr="00885C04" w:rsidRDefault="007B650B" w:rsidP="00885C04">
      <w:pPr>
        <w:spacing w:before="0" w:after="0" w:line="240" w:lineRule="auto"/>
        <w:jc w:val="center"/>
        <w:rPr>
          <w:i/>
          <w:iCs/>
          <w:color w:val="38507C" w:themeColor="accent1" w:themeShade="7F"/>
        </w:rPr>
      </w:pPr>
    </w:p>
    <w:tbl>
      <w:tblPr>
        <w:tblStyle w:val="TableauListe1Clair-Accentuation1"/>
        <w:tblW w:w="0" w:type="auto"/>
        <w:tblLook w:val="0480" w:firstRow="0" w:lastRow="0" w:firstColumn="1" w:lastColumn="0" w:noHBand="0" w:noVBand="1"/>
      </w:tblPr>
      <w:tblGrid>
        <w:gridCol w:w="3402"/>
        <w:gridCol w:w="5660"/>
      </w:tblGrid>
      <w:tr w:rsidR="00753174" w14:paraId="249C10C0" w14:textId="77777777" w:rsidTr="000F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5F66EFCC" w14:textId="7AE3AD8D" w:rsidR="00753174" w:rsidRDefault="00366C98" w:rsidP="005D6EFF">
            <w:r>
              <w:t>Emploi ou fonction occupée</w:t>
            </w:r>
          </w:p>
        </w:tc>
        <w:tc>
          <w:tcPr>
            <w:tcW w:w="5660" w:type="dxa"/>
            <w:vAlign w:val="center"/>
          </w:tcPr>
          <w:p w14:paraId="0B0A48EB" w14:textId="381CF5F5" w:rsidR="00753174" w:rsidRDefault="000717DA" w:rsidP="005D6E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21" w:name="Texte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753174" w14:paraId="54755C29" w14:textId="77777777" w:rsidTr="000F4B0E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123B6421" w14:textId="2A432BC5" w:rsidR="00D2242B" w:rsidRPr="003B6833" w:rsidRDefault="00366C98" w:rsidP="005D6EFF">
            <w:pPr>
              <w:rPr>
                <w:b w:val="0"/>
                <w:bCs w:val="0"/>
              </w:rPr>
            </w:pPr>
            <w:r>
              <w:t>Statut au moment où vous avez exerc</w:t>
            </w:r>
            <w:r w:rsidR="00C7656F">
              <w:t>é</w:t>
            </w:r>
          </w:p>
        </w:tc>
        <w:tc>
          <w:tcPr>
            <w:tcW w:w="5660" w:type="dxa"/>
            <w:vAlign w:val="center"/>
          </w:tcPr>
          <w:p w14:paraId="0B7CF951" w14:textId="4869EA2F" w:rsidR="00753174" w:rsidRDefault="00D2242B" w:rsidP="005D6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ListeDéroulante1"/>
                  <w:enabled/>
                  <w:calcOnExit w:val="0"/>
                  <w:ddList>
                    <w:listEntry w:val="Salarié"/>
                    <w:listEntry w:val="Travailleur indép., artisan, profession libérale"/>
                    <w:listEntry w:val="Volontaire"/>
                    <w:listEntry w:val="Bénévole"/>
                    <w:listEntry w:val="En contrat d'apprentissage"/>
                    <w:listEntry w:val="En contrat de professionnalisation"/>
                    <w:listEntry w:val="En contrat unique d'insertion"/>
                    <w:listEntry w:val="En PMSMP"/>
                    <w:listEntry w:val="En POE"/>
                    <w:listEntry w:val="En PFMP"/>
                    <w:listEntry w:val="En stage pratique"/>
                  </w:ddList>
                </w:ffData>
              </w:fldChar>
            </w:r>
            <w:bookmarkStart w:id="22" w:name="ListeDéroulante1"/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22"/>
          </w:p>
        </w:tc>
      </w:tr>
      <w:tr w:rsidR="000F2C2F" w14:paraId="527CB958" w14:textId="77777777" w:rsidTr="000F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3E714E1B" w14:textId="49F2C52F" w:rsidR="000F2C2F" w:rsidRDefault="000F2C2F" w:rsidP="005D6EFF">
            <w:r>
              <w:t>Type de contrat</w:t>
            </w:r>
          </w:p>
        </w:tc>
        <w:tc>
          <w:tcPr>
            <w:tcW w:w="5660" w:type="dxa"/>
            <w:vAlign w:val="center"/>
          </w:tcPr>
          <w:p w14:paraId="1BCE4012" w14:textId="4B3051E6" w:rsidR="000F2C2F" w:rsidRDefault="0034113A" w:rsidP="005D6E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ListeDéroulante2"/>
                  <w:enabled/>
                  <w:calcOnExit w:val="0"/>
                  <w:ddList>
                    <w:listEntry w:val="CDI"/>
                    <w:listEntry w:val="CDD"/>
                    <w:listEntry w:val="Contrat de travail temporaire (mission)"/>
                    <w:listEntry w:val="Travail intermittent"/>
                    <w:listEntry w:val="Contrat saisonnier"/>
                  </w:ddList>
                </w:ffData>
              </w:fldChar>
            </w:r>
            <w:bookmarkStart w:id="23" w:name="ListeDéroulante2"/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23"/>
          </w:p>
        </w:tc>
      </w:tr>
      <w:tr w:rsidR="00753174" w14:paraId="4ED92B1D" w14:textId="77777777" w:rsidTr="000F4B0E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355D7287" w14:textId="625B1F02" w:rsidR="00753174" w:rsidRDefault="00366C98" w:rsidP="005D6EFF">
            <w:r>
              <w:t>Nom et adresse de l’organisme</w:t>
            </w:r>
          </w:p>
        </w:tc>
        <w:tc>
          <w:tcPr>
            <w:tcW w:w="5660" w:type="dxa"/>
            <w:vAlign w:val="center"/>
          </w:tcPr>
          <w:p w14:paraId="5CFF7284" w14:textId="2E850BD5" w:rsidR="00753174" w:rsidRDefault="0034113A" w:rsidP="005D6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24" w:name="Texte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753174" w14:paraId="108D0366" w14:textId="77777777" w:rsidTr="000F4B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7C57C65B" w14:textId="2FD42ACB" w:rsidR="00753174" w:rsidRDefault="009D6B2B" w:rsidP="005D6EFF">
            <w:r>
              <w:t>Périodes d’exercice</w:t>
            </w:r>
            <w:r w:rsidR="006E4CCF">
              <w:t xml:space="preserve"> (date de début et de fin)</w:t>
            </w:r>
          </w:p>
        </w:tc>
        <w:tc>
          <w:tcPr>
            <w:tcW w:w="5660" w:type="dxa"/>
            <w:vAlign w:val="center"/>
          </w:tcPr>
          <w:p w14:paraId="4E61948F" w14:textId="3954D27E" w:rsidR="00753174" w:rsidRDefault="0034113A" w:rsidP="005D6E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25" w:name="Texte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753174" w14:paraId="183F2FD7" w14:textId="77777777" w:rsidTr="000F4B0E">
        <w:trPr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0CC8248B" w14:textId="64A06DD5" w:rsidR="00753174" w:rsidRDefault="009D6B2B" w:rsidP="005D6EFF">
            <w:r>
              <w:t>Modalité de temps de travail</w:t>
            </w:r>
          </w:p>
        </w:tc>
        <w:tc>
          <w:tcPr>
            <w:tcW w:w="5660" w:type="dxa"/>
            <w:vAlign w:val="center"/>
          </w:tcPr>
          <w:p w14:paraId="752E9CB8" w14:textId="04053CB3" w:rsidR="00753174" w:rsidRDefault="004F3B95" w:rsidP="005D6E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ListeDéroulante3"/>
                  <w:enabled/>
                  <w:calcOnExit w:val="0"/>
                  <w:ddList>
                    <w:listEntry w:val="Temps complet"/>
                    <w:listEntry w:val="Temps partiel"/>
                  </w:ddList>
                </w:ffData>
              </w:fldChar>
            </w:r>
            <w:bookmarkStart w:id="26" w:name="ListeDéroulante3"/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26"/>
          </w:p>
        </w:tc>
      </w:tr>
    </w:tbl>
    <w:p w14:paraId="1E0C9B3B" w14:textId="12B6333C" w:rsidR="00837EAC" w:rsidRDefault="007A69A2" w:rsidP="00B459B1">
      <w:r>
        <w:t>Dans quel service ou département exerciez-vous ?</w:t>
      </w:r>
      <w:r w:rsidR="00727830">
        <w:t xml:space="preserve"> </w:t>
      </w:r>
      <w:r w:rsidR="00837EAC">
        <w:t xml:space="preserve">Vous pouvez joindre un organigramme ou tout autre document en annexe. </w:t>
      </w:r>
    </w:p>
    <w:p w14:paraId="6C46FAA6" w14:textId="51680174" w:rsidR="007A69A2" w:rsidRDefault="00727830" w:rsidP="00B459B1">
      <w:r>
        <w:fldChar w:fldCharType="begin">
          <w:ffData>
            <w:name w:val="Texte11"/>
            <w:enabled/>
            <w:calcOnExit w:val="0"/>
            <w:textInput/>
          </w:ffData>
        </w:fldChar>
      </w:r>
      <w:bookmarkStart w:id="27" w:name="Texte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7"/>
    </w:p>
    <w:p w14:paraId="312F61AB" w14:textId="77777777" w:rsidR="00837EAC" w:rsidRDefault="00727830" w:rsidP="00B459B1">
      <w:r>
        <w:t>Quelle place occupiez-vous dans ce service ou département ? Précisez si vous exerciez des fonctions d’encadrement</w:t>
      </w:r>
      <w:r w:rsidR="00837EAC">
        <w:t xml:space="preserve">. </w:t>
      </w:r>
    </w:p>
    <w:p w14:paraId="5B9A8223" w14:textId="64ABE2F9" w:rsidR="00727830" w:rsidRDefault="00727830" w:rsidP="00B459B1">
      <w:r>
        <w:fldChar w:fldCharType="begin">
          <w:ffData>
            <w:name w:val="Texte12"/>
            <w:enabled/>
            <w:calcOnExit w:val="0"/>
            <w:textInput/>
          </w:ffData>
        </w:fldChar>
      </w:r>
      <w:bookmarkStart w:id="28" w:name="Texte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8"/>
    </w:p>
    <w:p w14:paraId="75060D22" w14:textId="1B0587BD" w:rsidR="007037A6" w:rsidRDefault="007037A6" w:rsidP="00B459B1">
      <w:r w:rsidRPr="007037A6">
        <w:t>Qui définit, contrôle et évalue vos activités</w:t>
      </w:r>
      <w:r w:rsidRPr="007037A6">
        <w:rPr>
          <w:rFonts w:ascii="Times New Roman" w:hAnsi="Times New Roman" w:cs="Times New Roman"/>
        </w:rPr>
        <w:t> </w:t>
      </w:r>
      <w:r w:rsidRPr="007037A6">
        <w:t xml:space="preserve">? </w:t>
      </w:r>
    </w:p>
    <w:p w14:paraId="0877016A" w14:textId="6A997631" w:rsidR="00D164B7" w:rsidRPr="007037A6" w:rsidRDefault="00D164B7" w:rsidP="00B459B1">
      <w:r>
        <w:fldChar w:fldCharType="begin">
          <w:ffData>
            <w:name w:val="Texte13"/>
            <w:enabled/>
            <w:calcOnExit w:val="0"/>
            <w:textInput/>
          </w:ffData>
        </w:fldChar>
      </w:r>
      <w:bookmarkStart w:id="29" w:name="Texte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9"/>
    </w:p>
    <w:p w14:paraId="33EE382E" w14:textId="646DD0C9" w:rsidR="007037A6" w:rsidRDefault="007037A6" w:rsidP="00B459B1">
      <w:r w:rsidRPr="007037A6">
        <w:t>Si des changements importants ont marqué l’évolution de votre emploi, de quel(s) ordre(s) étai(en)t-ils</w:t>
      </w:r>
      <w:r w:rsidRPr="007037A6">
        <w:rPr>
          <w:rFonts w:ascii="Times New Roman" w:hAnsi="Times New Roman" w:cs="Times New Roman"/>
        </w:rPr>
        <w:t> </w:t>
      </w:r>
      <w:r w:rsidRPr="007037A6">
        <w:t xml:space="preserve">? </w:t>
      </w:r>
    </w:p>
    <w:p w14:paraId="7B95FEA4" w14:textId="692C4334" w:rsidR="00D164B7" w:rsidRPr="007037A6" w:rsidRDefault="00D164B7" w:rsidP="00B459B1">
      <w:r>
        <w:fldChar w:fldCharType="begin">
          <w:ffData>
            <w:name w:val="Texte14"/>
            <w:enabled/>
            <w:calcOnExit w:val="0"/>
            <w:textInput/>
          </w:ffData>
        </w:fldChar>
      </w:r>
      <w:bookmarkStart w:id="30" w:name="Texte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0"/>
    </w:p>
    <w:p w14:paraId="254607DA" w14:textId="3FD839A7" w:rsidR="007037A6" w:rsidRDefault="007037A6" w:rsidP="00B459B1">
      <w:r w:rsidRPr="007037A6">
        <w:t>Comment avez-vous fait face à ces changements</w:t>
      </w:r>
      <w:r w:rsidRPr="007037A6">
        <w:rPr>
          <w:rFonts w:ascii="Times New Roman" w:hAnsi="Times New Roman" w:cs="Times New Roman"/>
        </w:rPr>
        <w:t> </w:t>
      </w:r>
      <w:r w:rsidRPr="007037A6">
        <w:t>?</w:t>
      </w:r>
    </w:p>
    <w:p w14:paraId="4320571B" w14:textId="2CCF9BE2" w:rsidR="00D164B7" w:rsidRPr="007037A6" w:rsidRDefault="00D164B7" w:rsidP="00B459B1">
      <w:r>
        <w:fldChar w:fldCharType="begin">
          <w:ffData>
            <w:name w:val="Texte15"/>
            <w:enabled/>
            <w:calcOnExit w:val="0"/>
            <w:textInput/>
          </w:ffData>
        </w:fldChar>
      </w:r>
      <w:bookmarkStart w:id="31" w:name="Texte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1"/>
    </w:p>
    <w:p w14:paraId="755A0E44" w14:textId="60B30FD9" w:rsidR="007037A6" w:rsidRDefault="007037A6" w:rsidP="00B459B1">
      <w:r w:rsidRPr="007037A6">
        <w:t>Expliquez si vous avez eu la possibilité de proposer et d’introduire vous-même des changements dans votre poste</w:t>
      </w:r>
      <w:r w:rsidR="000F4B0E">
        <w:t xml:space="preserve"> et i</w:t>
      </w:r>
      <w:r w:rsidRPr="007037A6">
        <w:t>ndiquez vos marges d’initiative et d’autonomie</w:t>
      </w:r>
      <w:r w:rsidR="000F4B0E">
        <w:t xml:space="preserve">. </w:t>
      </w:r>
    </w:p>
    <w:p w14:paraId="09560D0F" w14:textId="00BFF53D" w:rsidR="000F4B0E" w:rsidRPr="007037A6" w:rsidRDefault="000F4B0E" w:rsidP="00B459B1">
      <w:r>
        <w:fldChar w:fldCharType="begin">
          <w:ffData>
            <w:name w:val="Texte16"/>
            <w:enabled/>
            <w:calcOnExit w:val="0"/>
            <w:textInput/>
          </w:ffData>
        </w:fldChar>
      </w:r>
      <w:bookmarkStart w:id="32" w:name="Texte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2"/>
    </w:p>
    <w:p w14:paraId="50655642" w14:textId="6328FD95" w:rsidR="00FF5B33" w:rsidRDefault="007037A6" w:rsidP="00B459B1">
      <w:r w:rsidRPr="007037A6">
        <w:t>Donnez des exemples de situations imprévues que vous avez rencontrées et expliquez comment vous y avez fait face</w:t>
      </w:r>
      <w:r w:rsidR="000F4B0E">
        <w:t xml:space="preserve">. </w:t>
      </w:r>
    </w:p>
    <w:p w14:paraId="128FA7C9" w14:textId="77777777" w:rsidR="000F4B0E" w:rsidRDefault="000F4B0E" w:rsidP="000F4B0E">
      <w:r>
        <w:fldChar w:fldCharType="begin">
          <w:ffData>
            <w:name w:val="Texte17"/>
            <w:enabled/>
            <w:calcOnExit w:val="0"/>
            <w:textInput/>
          </w:ffData>
        </w:fldChar>
      </w:r>
      <w:bookmarkStart w:id="33" w:name="Texte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3"/>
    </w:p>
    <w:p w14:paraId="0E76883E" w14:textId="77777777" w:rsidR="000F4B0E" w:rsidRDefault="000F4B0E">
      <w:r>
        <w:br w:type="page"/>
      </w:r>
    </w:p>
    <w:p w14:paraId="42F4E75F" w14:textId="1E55894E" w:rsidR="00580F56" w:rsidRDefault="00580F56" w:rsidP="001B6B83">
      <w:pPr>
        <w:pStyle w:val="Titre1"/>
      </w:pPr>
      <w:r>
        <w:lastRenderedPageBreak/>
        <w:t>Description de votre exp</w:t>
      </w:r>
      <w:r w:rsidR="009527CA">
        <w:t>É</w:t>
      </w:r>
      <w:r>
        <w:t>rience et de vos acquis professionnels</w:t>
      </w:r>
    </w:p>
    <w:p w14:paraId="7E2A1785" w14:textId="4FBA2A70" w:rsidR="00F20AB4" w:rsidRPr="00831354" w:rsidRDefault="00CA1376" w:rsidP="00831354">
      <w:r>
        <w:t xml:space="preserve">A partir des </w:t>
      </w:r>
      <w:r w:rsidR="00F73B63">
        <w:t xml:space="preserve">expériences listées dans le dossier de </w:t>
      </w:r>
      <w:r w:rsidR="009527CA">
        <w:t xml:space="preserve">recevabilité (cerfa 12818*02), </w:t>
      </w:r>
      <w:r w:rsidR="00BF7BF0">
        <w:t xml:space="preserve">et des activités exercées </w:t>
      </w:r>
      <w:r w:rsidR="005917A0">
        <w:t xml:space="preserve">dans ces expériences, vous devez, </w:t>
      </w:r>
      <w:r w:rsidR="005917A0" w:rsidRPr="00214973">
        <w:rPr>
          <w:b/>
          <w:bCs/>
          <w:u w:val="single"/>
        </w:rPr>
        <w:t xml:space="preserve">pour chaque </w:t>
      </w:r>
      <w:r w:rsidR="00C02308">
        <w:rPr>
          <w:b/>
          <w:bCs/>
          <w:u w:val="single"/>
        </w:rPr>
        <w:t>activité</w:t>
      </w:r>
      <w:r w:rsidR="00644B5D" w:rsidRPr="00214973">
        <w:rPr>
          <w:b/>
          <w:bCs/>
          <w:u w:val="single"/>
        </w:rPr>
        <w:t xml:space="preserve"> du référentiel d’activités du titre </w:t>
      </w:r>
      <w:r w:rsidR="00463BC6" w:rsidRPr="00214973">
        <w:rPr>
          <w:b/>
          <w:bCs/>
          <w:u w:val="single"/>
        </w:rPr>
        <w:t>visé</w:t>
      </w:r>
      <w:r w:rsidR="00EF6E1E">
        <w:t>, compléte</w:t>
      </w:r>
      <w:r w:rsidR="0018132E">
        <w:t xml:space="preserve">r une </w:t>
      </w:r>
      <w:r w:rsidR="0018132E" w:rsidRPr="00D1660E">
        <w:rPr>
          <w:rStyle w:val="Accentuationlgre"/>
        </w:rPr>
        <w:t xml:space="preserve">fiche </w:t>
      </w:r>
      <w:r w:rsidR="009E33FC" w:rsidRPr="00D1660E">
        <w:rPr>
          <w:rStyle w:val="Accentuationlgre"/>
        </w:rPr>
        <w:t>des</w:t>
      </w:r>
      <w:r w:rsidR="00EB53D0" w:rsidRPr="00D1660E">
        <w:rPr>
          <w:rStyle w:val="Accentuationlgre"/>
        </w:rPr>
        <w:t>criptive d’activités</w:t>
      </w:r>
      <w:r w:rsidR="00915F90">
        <w:t xml:space="preserve"> qui </w:t>
      </w:r>
      <w:r w:rsidR="006308C2">
        <w:t>décrit et explique avec le plus de précision possible ce que vous avez fait</w:t>
      </w:r>
      <w:r w:rsidR="00A83143">
        <w:t xml:space="preserve"> </w:t>
      </w:r>
      <w:r w:rsidR="00AB3F0A">
        <w:t xml:space="preserve">et comment vous l’avez fait </w:t>
      </w:r>
      <w:r w:rsidR="00A83143">
        <w:t>grâce à des exemples précis.</w:t>
      </w:r>
    </w:p>
    <w:p w14:paraId="3DE4AFC0" w14:textId="77777777" w:rsidR="007A541A" w:rsidRDefault="007A541A">
      <w:pPr>
        <w:rPr>
          <w:caps/>
          <w:spacing w:val="15"/>
          <w:sz w:val="22"/>
          <w:szCs w:val="22"/>
        </w:rPr>
      </w:pPr>
      <w:r>
        <w:br w:type="page"/>
      </w:r>
    </w:p>
    <w:p w14:paraId="75AF9900" w14:textId="4A568226" w:rsidR="005A10D1" w:rsidRDefault="006F5D68" w:rsidP="00F9570F">
      <w:pPr>
        <w:pStyle w:val="Titre2"/>
        <w:jc w:val="center"/>
      </w:pPr>
      <w:r>
        <w:lastRenderedPageBreak/>
        <w:t>fiche descriptive d’activit</w:t>
      </w:r>
      <w:r w:rsidR="001B0E97">
        <w:t>É</w:t>
      </w:r>
      <w:r w:rsidR="00E27DD5">
        <w:t>s</w:t>
      </w:r>
      <w:r w:rsidR="00F9570F">
        <w:t xml:space="preserve"> </w:t>
      </w:r>
      <w:r w:rsidR="00A41447">
        <w:t xml:space="preserve">1 </w:t>
      </w:r>
      <w:r w:rsidR="00F9570F">
        <w:t xml:space="preserve">– </w:t>
      </w:r>
      <w:bookmarkStart w:id="34" w:name="_Hlk126962828"/>
      <w:bookmarkStart w:id="35" w:name="OLE_LINK1"/>
      <w:r w:rsidR="0033254B" w:rsidRPr="0033254B">
        <w:t>Analyse du modèle et construction du patronnage en coupe à plat et/ou par transformation</w:t>
      </w:r>
    </w:p>
    <w:bookmarkEnd w:id="34"/>
    <w:bookmarkEnd w:id="35"/>
    <w:p w14:paraId="4DF4C938" w14:textId="77777777" w:rsidR="00824951" w:rsidRPr="00824951" w:rsidRDefault="00824951" w:rsidP="00824951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824951">
        <w:rPr>
          <w:rStyle w:val="Accentuationlgre"/>
        </w:rPr>
        <w:t>Analyse du modèle à partir du croquis, du cahier de tendances ou du cahier des charges.</w:t>
      </w:r>
    </w:p>
    <w:p w14:paraId="7F64FEEC" w14:textId="350F5C2F" w:rsidR="00824951" w:rsidRPr="00824951" w:rsidRDefault="00824951" w:rsidP="00824951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824951">
        <w:rPr>
          <w:rStyle w:val="Accentuationlgre"/>
        </w:rPr>
        <w:t>Adaptation du patronnage de base par transformation des lignes, découpes, volumes et éléments</w:t>
      </w:r>
      <w:r>
        <w:rPr>
          <w:rStyle w:val="Accentuationlgre"/>
        </w:rPr>
        <w:t xml:space="preserve"> </w:t>
      </w:r>
      <w:r w:rsidRPr="00824951">
        <w:rPr>
          <w:rStyle w:val="Accentuationlgre"/>
        </w:rPr>
        <w:t>stylistiques en fonction du modèle à réaliser.</w:t>
      </w:r>
    </w:p>
    <w:p w14:paraId="5DE378E3" w14:textId="36B99604" w:rsidR="00824951" w:rsidRPr="00671D6C" w:rsidRDefault="00824951" w:rsidP="00824951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824951">
        <w:rPr>
          <w:rStyle w:val="Accentuationlgre"/>
        </w:rPr>
        <w:t>Réalisation manuelle du patronnage en taille de base, selon une construction géométrique, suivie d’un</w:t>
      </w:r>
      <w:r>
        <w:rPr>
          <w:rStyle w:val="Accentuationlgre"/>
        </w:rPr>
        <w:t xml:space="preserve"> </w:t>
      </w:r>
      <w:r w:rsidRPr="00824951">
        <w:rPr>
          <w:rStyle w:val="Accentuationlgre"/>
        </w:rPr>
        <w:t>contrôle du patronnage obtenu.</w:t>
      </w:r>
    </w:p>
    <w:p w14:paraId="06DE1E74" w14:textId="3D848882" w:rsidR="00831354" w:rsidRDefault="00831354" w:rsidP="00831354">
      <w:r>
        <w:t xml:space="preserve">Décrivez </w:t>
      </w:r>
      <w:r w:rsidR="00671D6C">
        <w:t xml:space="preserve">chaque </w:t>
      </w:r>
      <w:r w:rsidR="00F22DBC">
        <w:t>activité exercée</w:t>
      </w:r>
      <w:r>
        <w:t xml:space="preserve">, en rapport direct avec le bloc de compétence concerné du référentiel et précisez si cette activité est quotidienne, fréquente, assez fréquente ou exceptionnelle. </w:t>
      </w:r>
    </w:p>
    <w:p w14:paraId="3B26C079" w14:textId="15D2CFE1" w:rsidR="00F22DBC" w:rsidRDefault="00F22DBC" w:rsidP="00831354">
      <w:r>
        <w:fldChar w:fldCharType="begin">
          <w:ffData>
            <w:name w:val="Texte19"/>
            <w:enabled/>
            <w:calcOnExit w:val="0"/>
            <w:textInput/>
          </w:ffData>
        </w:fldChar>
      </w:r>
      <w:bookmarkStart w:id="36" w:name="Texte1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6"/>
    </w:p>
    <w:p w14:paraId="1242F15B" w14:textId="7265796B" w:rsidR="00831354" w:rsidRDefault="00831354" w:rsidP="00F22DBC">
      <w:r>
        <w:t>Expliquez en quoi ces activités tiennent</w:t>
      </w:r>
      <w:r w:rsidR="00F22DBC">
        <w:t xml:space="preserve"> </w:t>
      </w:r>
      <w:r>
        <w:t>une place importante dans votre emploi</w:t>
      </w:r>
      <w:r w:rsidR="00F22DBC">
        <w:t xml:space="preserve">. </w:t>
      </w:r>
    </w:p>
    <w:p w14:paraId="42C5A0C2" w14:textId="504CC065" w:rsidR="00F22DBC" w:rsidRDefault="00F22DBC" w:rsidP="00F22DBC">
      <w:r>
        <w:fldChar w:fldCharType="begin">
          <w:ffData>
            <w:name w:val="Texte20"/>
            <w:enabled/>
            <w:calcOnExit w:val="0"/>
            <w:textInput/>
          </w:ffData>
        </w:fldChar>
      </w:r>
      <w:bookmarkStart w:id="37" w:name="Texte2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7"/>
    </w:p>
    <w:p w14:paraId="2D31DFCA" w14:textId="68F63FBE" w:rsidR="00831354" w:rsidRDefault="00831354" w:rsidP="00F22DBC">
      <w:r>
        <w:t>Précisez, pour chaque activité</w:t>
      </w:r>
      <w:r w:rsidRPr="003728D3">
        <w:t xml:space="preserve"> </w:t>
      </w:r>
      <w:r>
        <w:t xml:space="preserve">et si tel est le cas, les personnes avec qui vous êtes en relation (en interne ou en externe), à propos de quel sujet et </w:t>
      </w:r>
      <w:r w:rsidR="008214F3">
        <w:t>dans quel but.</w:t>
      </w:r>
    </w:p>
    <w:p w14:paraId="50C749B8" w14:textId="3DE63577" w:rsidR="00B86A6A" w:rsidRDefault="00B86A6A" w:rsidP="00F22DBC">
      <w:r>
        <w:fldChar w:fldCharType="begin">
          <w:ffData>
            <w:name w:val="Texte21"/>
            <w:enabled/>
            <w:calcOnExit w:val="0"/>
            <w:textInput/>
          </w:ffData>
        </w:fldChar>
      </w:r>
      <w:bookmarkStart w:id="38" w:name="Texte2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8"/>
    </w:p>
    <w:p w14:paraId="1CBC82C6" w14:textId="10FFF279" w:rsidR="00417F28" w:rsidRDefault="00831354" w:rsidP="00417F28">
      <w:r>
        <w:t>Pour réaliser ces activités, vous traitez des informations</w:t>
      </w:r>
      <w:r w:rsidR="008214F3">
        <w:t>. D</w:t>
      </w:r>
      <w:r>
        <w:t>e quelles informations avez-vous besoin ? Comment et auprès de qui vous les procurez-vous ? Comment les utilisez-vous ? Quel(s) traitement</w:t>
      </w:r>
      <w:r w:rsidR="00077C1B">
        <w:t>(s)</w:t>
      </w:r>
      <w:r>
        <w:t xml:space="preserve"> effectuez-vous ? Transmettez-vous </w:t>
      </w:r>
      <w:r w:rsidR="005467A8">
        <w:t>c</w:t>
      </w:r>
      <w:r>
        <w:t xml:space="preserve">es informations ? À qui ? </w:t>
      </w:r>
      <w:r w:rsidR="00077C1B">
        <w:t xml:space="preserve">Dans quel but </w:t>
      </w:r>
      <w:r>
        <w:t xml:space="preserve">et </w:t>
      </w:r>
      <w:r w:rsidR="00417F28">
        <w:t>par quel(s) moyen(s)</w:t>
      </w:r>
      <w:r w:rsidR="00820136">
        <w:t xml:space="preserve"> </w:t>
      </w:r>
      <w:r>
        <w:t>?</w:t>
      </w:r>
    </w:p>
    <w:p w14:paraId="5F440585" w14:textId="77777777" w:rsidR="00417F28" w:rsidRDefault="00417F28" w:rsidP="00417F28">
      <w:r>
        <w:fldChar w:fldCharType="begin">
          <w:ffData>
            <w:name w:val="Texte22"/>
            <w:enabled/>
            <w:calcOnExit w:val="0"/>
            <w:textInput/>
          </w:ffData>
        </w:fldChar>
      </w:r>
      <w:bookmarkStart w:id="39" w:name="Texte2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9"/>
    </w:p>
    <w:p w14:paraId="0D72A9E9" w14:textId="2ED93E9E" w:rsidR="00831354" w:rsidRDefault="00831354" w:rsidP="00417F28">
      <w:r w:rsidRPr="00F14B68">
        <w:t>Quels matériels, outils, techniques, logiciels, matériaux, produits</w:t>
      </w:r>
      <w:r>
        <w:t xml:space="preserve">, </w:t>
      </w:r>
      <w:r w:rsidRPr="00F14B68">
        <w:t>… utilisez-vous pour réaliser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13376008" w14:textId="4124BE7E" w:rsidR="00417F28" w:rsidRDefault="00417F28" w:rsidP="00417F28">
      <w:r>
        <w:fldChar w:fldCharType="begin">
          <w:ffData>
            <w:name w:val="Texte23"/>
            <w:enabled/>
            <w:calcOnExit w:val="0"/>
            <w:textInput/>
          </w:ffData>
        </w:fldChar>
      </w:r>
      <w:bookmarkStart w:id="40" w:name="Texte2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0"/>
    </w:p>
    <w:p w14:paraId="02ED0B37" w14:textId="77777777" w:rsidR="00831354" w:rsidRDefault="00831354" w:rsidP="00417F28">
      <w:r w:rsidRPr="00F14B68">
        <w:t>Ces activités présentent-elles des contraintes particulières (délai, sécurité, hygiène</w:t>
      </w:r>
      <w:r>
        <w:t xml:space="preserve">, </w:t>
      </w:r>
      <w:r w:rsidRPr="00F14B68">
        <w:t>…)</w:t>
      </w:r>
      <w:r w:rsidRPr="00417F28">
        <w:rPr>
          <w:rFonts w:ascii="Times New Roman" w:hAnsi="Times New Roman" w:cs="Times New Roman"/>
        </w:rPr>
        <w:t> </w:t>
      </w:r>
      <w:r w:rsidRPr="00F14B68">
        <w:t>?</w:t>
      </w:r>
    </w:p>
    <w:p w14:paraId="35F44106" w14:textId="77777777" w:rsidR="00417F28" w:rsidRDefault="00417F28" w:rsidP="00417F28">
      <w:r>
        <w:fldChar w:fldCharType="begin">
          <w:ffData>
            <w:name w:val="Texte24"/>
            <w:enabled/>
            <w:calcOnExit w:val="0"/>
            <w:textInput/>
          </w:ffData>
        </w:fldChar>
      </w:r>
      <w:bookmarkStart w:id="41" w:name="Texte2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1"/>
    </w:p>
    <w:p w14:paraId="5AD3FFF7" w14:textId="0A27DA74" w:rsidR="00831354" w:rsidRDefault="00831354" w:rsidP="00417F28">
      <w:r w:rsidRPr="00F14B68">
        <w:t>Décrivez comment vous vous organisez pour réaliser ces activités</w:t>
      </w:r>
      <w:r>
        <w:t xml:space="preserve">. </w:t>
      </w:r>
    </w:p>
    <w:p w14:paraId="282E078D" w14:textId="30BB9325" w:rsidR="00417F28" w:rsidRDefault="00417F28" w:rsidP="00417F28">
      <w:r>
        <w:fldChar w:fldCharType="begin">
          <w:ffData>
            <w:name w:val="Texte25"/>
            <w:enabled/>
            <w:calcOnExit w:val="0"/>
            <w:textInput/>
          </w:ffData>
        </w:fldChar>
      </w:r>
      <w:bookmarkStart w:id="42" w:name="Texte2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2"/>
    </w:p>
    <w:p w14:paraId="120F8F69" w14:textId="77777777" w:rsidR="00831354" w:rsidRDefault="00831354" w:rsidP="00417F28">
      <w:r w:rsidRPr="00F14B68">
        <w:t>Quels sont les savoir-faire, qualité, ou habiletés (soin, précision, rapidité</w:t>
      </w:r>
      <w:r>
        <w:t xml:space="preserve">, </w:t>
      </w:r>
      <w:r w:rsidRPr="00F14B68">
        <w:t>…) requises pour effectuer ces activités et que vous possédez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15F68E14" w14:textId="7980C8E5" w:rsidR="00417F28" w:rsidRDefault="00417F28" w:rsidP="00417F28">
      <w:r>
        <w:fldChar w:fldCharType="begin">
          <w:ffData>
            <w:name w:val="Texte26"/>
            <w:enabled/>
            <w:calcOnExit w:val="0"/>
            <w:textInput/>
          </w:ffData>
        </w:fldChar>
      </w:r>
      <w:bookmarkStart w:id="43" w:name="Texte2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3"/>
    </w:p>
    <w:p w14:paraId="79FD701B" w14:textId="77777777" w:rsidR="00831354" w:rsidRDefault="00831354" w:rsidP="00417F28">
      <w:r w:rsidRPr="00F14B68">
        <w:t>Quelles sont vos connaissances particulières nécessaires à l’accomplissement de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2D0A4112" w14:textId="71F0B498" w:rsidR="00831354" w:rsidRDefault="00024C8F" w:rsidP="00831354">
      <w:r>
        <w:lastRenderedPageBreak/>
        <w:fldChar w:fldCharType="begin">
          <w:ffData>
            <w:name w:val="Texte27"/>
            <w:enabled/>
            <w:calcOnExit w:val="0"/>
            <w:textInput/>
          </w:ffData>
        </w:fldChar>
      </w:r>
      <w:bookmarkStart w:id="44" w:name="Texte2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4"/>
    </w:p>
    <w:p w14:paraId="23D950D5" w14:textId="77777777" w:rsidR="007A541A" w:rsidRDefault="007A541A">
      <w:pPr>
        <w:rPr>
          <w:caps/>
          <w:spacing w:val="15"/>
          <w:sz w:val="22"/>
          <w:szCs w:val="22"/>
        </w:rPr>
      </w:pPr>
      <w:r>
        <w:br w:type="page"/>
      </w:r>
    </w:p>
    <w:p w14:paraId="2AE41842" w14:textId="7CB514EB" w:rsidR="004D20E5" w:rsidRPr="004D20E5" w:rsidRDefault="00936018" w:rsidP="004D20E5">
      <w:pPr>
        <w:pStyle w:val="Titre2"/>
        <w:jc w:val="center"/>
      </w:pPr>
      <w:r>
        <w:lastRenderedPageBreak/>
        <w:t>fiche descriptive d’activit</w:t>
      </w:r>
      <w:r w:rsidR="001B0E97">
        <w:t>É</w:t>
      </w:r>
      <w:r w:rsidR="00DF41A8">
        <w:t>s</w:t>
      </w:r>
      <w:r>
        <w:t xml:space="preserve"> </w:t>
      </w:r>
      <w:r w:rsidR="00A41447">
        <w:t xml:space="preserve">2 </w:t>
      </w:r>
      <w:r>
        <w:t>–</w:t>
      </w:r>
      <w:r w:rsidR="004D20E5">
        <w:t xml:space="preserve"> </w:t>
      </w:r>
      <w:r w:rsidR="004D20E5" w:rsidRPr="004D20E5">
        <w:t>Analyse du modèle et construction du patronnage par moulage avec retouches et mise au</w:t>
      </w:r>
      <w:r w:rsidR="004D20E5">
        <w:t xml:space="preserve"> </w:t>
      </w:r>
      <w:r w:rsidR="004D20E5" w:rsidRPr="004D20E5">
        <w:t>point du modèle</w:t>
      </w:r>
    </w:p>
    <w:p w14:paraId="7D6E4A40" w14:textId="77777777" w:rsidR="0062770C" w:rsidRPr="00936018" w:rsidRDefault="0062770C" w:rsidP="007A541A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936018">
        <w:rPr>
          <w:rStyle w:val="Accentuationlgre"/>
        </w:rPr>
        <w:t xml:space="preserve">Analyse des caractéristiques du modèle, des contraintes et de la faisabilité technique </w:t>
      </w:r>
    </w:p>
    <w:p w14:paraId="2078544C" w14:textId="77777777" w:rsidR="004D20E5" w:rsidRPr="004D20E5" w:rsidRDefault="004D20E5" w:rsidP="004D20E5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4D20E5">
        <w:rPr>
          <w:rStyle w:val="Accentuationlgre"/>
        </w:rPr>
        <w:t>Analyse du modèle à partir du croquis, du cahier de tendances ou du cahier des charges.</w:t>
      </w:r>
    </w:p>
    <w:p w14:paraId="4346B1A3" w14:textId="77777777" w:rsidR="004D20E5" w:rsidRPr="004D20E5" w:rsidRDefault="004D20E5" w:rsidP="004D20E5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4D20E5">
        <w:rPr>
          <w:rStyle w:val="Accentuationlgre"/>
        </w:rPr>
        <w:t>Préparation du mannequin et positionnement des bolducs de style sur le mannequin.</w:t>
      </w:r>
    </w:p>
    <w:p w14:paraId="14F8103D" w14:textId="076B08FE" w:rsidR="004D20E5" w:rsidRPr="004D20E5" w:rsidRDefault="004D20E5" w:rsidP="004D20E5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4D20E5">
        <w:rPr>
          <w:rStyle w:val="Accentuationlgre"/>
        </w:rPr>
        <w:t>Positionnement de la toile sur le mannequin, épinglage et recherche de volumes par cintrage, création</w:t>
      </w:r>
      <w:r>
        <w:rPr>
          <w:rStyle w:val="Accentuationlgre"/>
        </w:rPr>
        <w:t xml:space="preserve"> </w:t>
      </w:r>
      <w:r w:rsidRPr="004D20E5">
        <w:rPr>
          <w:rStyle w:val="Accentuationlgre"/>
        </w:rPr>
        <w:t>de découpe et autres détails de construction.</w:t>
      </w:r>
    </w:p>
    <w:p w14:paraId="0B93C011" w14:textId="77777777" w:rsidR="004D20E5" w:rsidRPr="004D20E5" w:rsidRDefault="004D20E5" w:rsidP="004D20E5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4D20E5">
        <w:rPr>
          <w:rStyle w:val="Accentuationlgre"/>
        </w:rPr>
        <w:t>Mise à plat de la toile et réglages pour effectuer son relevé</w:t>
      </w:r>
    </w:p>
    <w:p w14:paraId="3E3BFFBA" w14:textId="77777777" w:rsidR="004D20E5" w:rsidRPr="004D20E5" w:rsidRDefault="004D20E5" w:rsidP="004D20E5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4D20E5">
        <w:rPr>
          <w:rStyle w:val="Accentuationlgre"/>
        </w:rPr>
        <w:t>Essayage, détection des défauts et analyse des retouches à effectuer et des améliorations.</w:t>
      </w:r>
    </w:p>
    <w:p w14:paraId="13C97E5D" w14:textId="1F9D24D4" w:rsidR="004D20E5" w:rsidRPr="004D20E5" w:rsidRDefault="004D20E5" w:rsidP="004D20E5">
      <w:pPr>
        <w:pStyle w:val="Paragraphedeliste"/>
        <w:numPr>
          <w:ilvl w:val="0"/>
          <w:numId w:val="3"/>
        </w:numPr>
        <w:rPr>
          <w:rStyle w:val="Accentuationlgre"/>
          <w:i w:val="0"/>
          <w:iCs w:val="0"/>
          <w:color w:val="auto"/>
        </w:rPr>
      </w:pPr>
      <w:r w:rsidRPr="004D20E5">
        <w:rPr>
          <w:rStyle w:val="Accentuationlgre"/>
        </w:rPr>
        <w:t>Formalisation des retouches et indications précises des valeurs de retouches à appliquer</w:t>
      </w:r>
    </w:p>
    <w:p w14:paraId="7C7CB6F8" w14:textId="2C1A9B6D" w:rsidR="00936018" w:rsidRDefault="00936018" w:rsidP="004D20E5">
      <w:r>
        <w:t xml:space="preserve">Décrivez chaque activité exercée, en rapport direct avec le bloc de compétence concerné du référentiel et précisez si cette activité est quotidienne, fréquente, assez fréquente ou exceptionnelle. </w:t>
      </w:r>
    </w:p>
    <w:p w14:paraId="57844659" w14:textId="77777777" w:rsidR="00936018" w:rsidRDefault="00936018" w:rsidP="00936018">
      <w:r>
        <w:fldChar w:fldCharType="begin">
          <w:ffData>
            <w:name w:val="Texte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88BA0B9" w14:textId="77777777" w:rsidR="00936018" w:rsidRDefault="00936018" w:rsidP="00936018">
      <w:r>
        <w:t xml:space="preserve">Expliquez en quoi ces activités tiennent une place importante dans votre emploi. </w:t>
      </w:r>
    </w:p>
    <w:p w14:paraId="6FA18B42" w14:textId="77777777" w:rsidR="00936018" w:rsidRDefault="00936018" w:rsidP="00936018">
      <w:r>
        <w:fldChar w:fldCharType="begin">
          <w:ffData>
            <w:name w:val="Texte2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36849B5" w14:textId="77777777" w:rsidR="00936018" w:rsidRDefault="00936018" w:rsidP="00936018">
      <w:r>
        <w:t>Précisez, pour chaque activité</w:t>
      </w:r>
      <w:r w:rsidRPr="003728D3">
        <w:t xml:space="preserve"> </w:t>
      </w:r>
      <w:r>
        <w:t xml:space="preserve">et si tel est le cas, les personnes avec qui vous êtes en relation (en interne ou en externe), à propos de quel sujet et dans quel but.  </w:t>
      </w:r>
    </w:p>
    <w:p w14:paraId="72E0596D" w14:textId="77777777" w:rsidR="00936018" w:rsidRDefault="00936018" w:rsidP="00936018">
      <w:r>
        <w:fldChar w:fldCharType="begin">
          <w:ffData>
            <w:name w:val="Texte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3D39F0A" w14:textId="77777777" w:rsidR="00936018" w:rsidRDefault="00936018" w:rsidP="00936018">
      <w:r>
        <w:t>Pour réaliser ces activités, vous traitez des informations. De quelles informations avez-vous besoin ? Comment et auprès de qui vous les procurez-vous ? Comment les utilisez-vous ? Quel(s) traitement(s) effectuez-vous ? Transmettez-vous ces informations ? À qui ? Dans quel but et par quel(s) moyen(s) ?</w:t>
      </w:r>
    </w:p>
    <w:p w14:paraId="08890074" w14:textId="77777777" w:rsidR="00936018" w:rsidRDefault="00936018" w:rsidP="00936018">
      <w:r>
        <w:fldChar w:fldCharType="begin">
          <w:ffData>
            <w:name w:val="Texte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AE31000" w14:textId="77777777" w:rsidR="00936018" w:rsidRDefault="00936018" w:rsidP="00936018">
      <w:r w:rsidRPr="00F14B68">
        <w:t>Quels matériels, outils, techniques, logiciels, matériaux, produits</w:t>
      </w:r>
      <w:r>
        <w:t xml:space="preserve">, </w:t>
      </w:r>
      <w:r w:rsidRPr="00F14B68">
        <w:t>… utilisez-vous pour réaliser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43E989C5" w14:textId="77777777" w:rsidR="00936018" w:rsidRDefault="00936018" w:rsidP="00936018">
      <w:r>
        <w:fldChar w:fldCharType="begin">
          <w:ffData>
            <w:name w:val="Texte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1572620" w14:textId="77777777" w:rsidR="00936018" w:rsidRDefault="00936018" w:rsidP="00936018">
      <w:r w:rsidRPr="00F14B68">
        <w:t>Ces activités présentent-elles des contraintes particulières (délai, sécurité, hygiène</w:t>
      </w:r>
      <w:r>
        <w:t xml:space="preserve">, </w:t>
      </w:r>
      <w:r w:rsidRPr="00F14B68">
        <w:t>…)</w:t>
      </w:r>
      <w:r w:rsidRPr="00417F28">
        <w:rPr>
          <w:rFonts w:ascii="Times New Roman" w:hAnsi="Times New Roman" w:cs="Times New Roman"/>
        </w:rPr>
        <w:t> </w:t>
      </w:r>
      <w:r w:rsidRPr="00F14B68">
        <w:t>?</w:t>
      </w:r>
    </w:p>
    <w:p w14:paraId="375E987B" w14:textId="77777777" w:rsidR="00936018" w:rsidRDefault="00936018" w:rsidP="00936018">
      <w:r>
        <w:fldChar w:fldCharType="begin">
          <w:ffData>
            <w:name w:val="Texte2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30C6E17" w14:textId="77777777" w:rsidR="00936018" w:rsidRDefault="00936018" w:rsidP="00936018">
      <w:r w:rsidRPr="00F14B68">
        <w:t>Décrivez comment vous vous organisez pour réaliser ces activités</w:t>
      </w:r>
      <w:r>
        <w:t xml:space="preserve">. </w:t>
      </w:r>
    </w:p>
    <w:p w14:paraId="4EE8462A" w14:textId="77777777" w:rsidR="00936018" w:rsidRDefault="00936018" w:rsidP="00936018">
      <w:r>
        <w:fldChar w:fldCharType="begin">
          <w:ffData>
            <w:name w:val="Texte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FD8A2FB" w14:textId="77777777" w:rsidR="00936018" w:rsidRDefault="00936018" w:rsidP="00936018">
      <w:r w:rsidRPr="00F14B68">
        <w:lastRenderedPageBreak/>
        <w:t>Quels sont les savoir-faire, qualité, ou habiletés (soin, précision, rapidité</w:t>
      </w:r>
      <w:r>
        <w:t xml:space="preserve">, </w:t>
      </w:r>
      <w:r w:rsidRPr="00F14B68">
        <w:t>…) requises pour effectuer ces activités et que vous possédez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74F15C55" w14:textId="77777777" w:rsidR="00936018" w:rsidRDefault="00936018" w:rsidP="00936018">
      <w:r>
        <w:fldChar w:fldCharType="begin">
          <w:ffData>
            <w:name w:val="Texte2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A703152" w14:textId="77777777" w:rsidR="00936018" w:rsidRDefault="00936018" w:rsidP="00936018">
      <w:r w:rsidRPr="00F14B68">
        <w:t>Quelles sont vos connaissances particulières nécessaires à l’accomplissement de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1F8BEBFC" w14:textId="28CA3E6A" w:rsidR="00DF1247" w:rsidRPr="00936018" w:rsidRDefault="00936018" w:rsidP="00936018">
      <w:r>
        <w:fldChar w:fldCharType="begin">
          <w:ffData>
            <w:name w:val="Texte2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DF1247">
        <w:br w:type="page"/>
      </w:r>
    </w:p>
    <w:p w14:paraId="4CE5C093" w14:textId="3AC5E37B" w:rsidR="00611EC7" w:rsidRPr="00611EC7" w:rsidRDefault="007C1D23" w:rsidP="007C1D23">
      <w:pPr>
        <w:pStyle w:val="Titre2"/>
        <w:jc w:val="center"/>
      </w:pPr>
      <w:r>
        <w:lastRenderedPageBreak/>
        <w:t>fiche descriptive d’activit</w:t>
      </w:r>
      <w:r w:rsidR="001B0E97">
        <w:t>É</w:t>
      </w:r>
      <w:r w:rsidR="00DF41A8">
        <w:t>s</w:t>
      </w:r>
      <w:r w:rsidR="00A41447">
        <w:t xml:space="preserve"> 3</w:t>
      </w:r>
      <w:r>
        <w:t xml:space="preserve"> –</w:t>
      </w:r>
      <w:r w:rsidR="00611EC7" w:rsidRPr="00611EC7">
        <w:t>prototyp</w:t>
      </w:r>
      <w:r w:rsidR="00055591">
        <w:t>age</w:t>
      </w:r>
    </w:p>
    <w:p w14:paraId="7B070306" w14:textId="77777777" w:rsidR="00055591" w:rsidRPr="00055591" w:rsidRDefault="00055591" w:rsidP="00055591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055591">
        <w:rPr>
          <w:rStyle w:val="Accentuationlgre"/>
        </w:rPr>
        <w:t>Découpe des éléments du patronnage dans les différentes matières, à partir d’un placement optimisé</w:t>
      </w:r>
    </w:p>
    <w:p w14:paraId="570BE9E6" w14:textId="77777777" w:rsidR="00055591" w:rsidRPr="00055591" w:rsidRDefault="00055591" w:rsidP="00055591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055591">
        <w:rPr>
          <w:rStyle w:val="Accentuationlgre"/>
        </w:rPr>
        <w:t>Recherche de solutions techniques de montage.</w:t>
      </w:r>
    </w:p>
    <w:p w14:paraId="7F190BF8" w14:textId="77777777" w:rsidR="00055591" w:rsidRPr="00055591" w:rsidRDefault="00055591" w:rsidP="00055591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055591">
        <w:rPr>
          <w:rStyle w:val="Accentuationlgre"/>
        </w:rPr>
        <w:t>Réalisation de l’ensemble des opérations de montage du prototype physique.</w:t>
      </w:r>
    </w:p>
    <w:p w14:paraId="7EED2D1D" w14:textId="77777777" w:rsidR="00055591" w:rsidRPr="00055591" w:rsidRDefault="00055591" w:rsidP="00055591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055591">
        <w:rPr>
          <w:rStyle w:val="Accentuationlgre"/>
        </w:rPr>
        <w:t>Contrôle et validation du prototype finalisé avant présentation.</w:t>
      </w:r>
    </w:p>
    <w:p w14:paraId="186533E4" w14:textId="2DB82C86" w:rsidR="00055591" w:rsidRPr="00055591" w:rsidRDefault="00055591" w:rsidP="00055591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055591">
        <w:rPr>
          <w:rStyle w:val="Accentuationlgre"/>
        </w:rPr>
        <w:t>Élaboration en français et en anglais de fiche technique complète du modèle</w:t>
      </w:r>
    </w:p>
    <w:p w14:paraId="1C1100B9" w14:textId="0E0CB415" w:rsidR="007C1D23" w:rsidRDefault="007C1D23" w:rsidP="00055591">
      <w:r>
        <w:t xml:space="preserve">Décrivez chaque activité exercée, en rapport direct avec le bloc de compétence concerné du référentiel et précisez si cette activité est quotidienne, fréquente, assez fréquente ou exceptionnelle. </w:t>
      </w:r>
    </w:p>
    <w:p w14:paraId="5355785F" w14:textId="77777777" w:rsidR="007C1D23" w:rsidRDefault="007C1D23" w:rsidP="007C1D23">
      <w:r>
        <w:fldChar w:fldCharType="begin">
          <w:ffData>
            <w:name w:val="Texte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0F7B313" w14:textId="77777777" w:rsidR="007C1D23" w:rsidRDefault="007C1D23" w:rsidP="007C1D23">
      <w:r>
        <w:t xml:space="preserve">Expliquez en quoi ces activités tiennent une place importante dans votre emploi. </w:t>
      </w:r>
    </w:p>
    <w:p w14:paraId="099D9C39" w14:textId="77777777" w:rsidR="007C1D23" w:rsidRDefault="007C1D23" w:rsidP="007C1D23">
      <w:r>
        <w:fldChar w:fldCharType="begin">
          <w:ffData>
            <w:name w:val="Texte2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E7EF2A5" w14:textId="77777777" w:rsidR="007C1D23" w:rsidRDefault="007C1D23" w:rsidP="007C1D23">
      <w:r>
        <w:t>Précisez, pour chaque activité</w:t>
      </w:r>
      <w:r w:rsidRPr="003728D3">
        <w:t xml:space="preserve"> </w:t>
      </w:r>
      <w:r>
        <w:t xml:space="preserve">et si tel est le cas, les personnes avec qui vous êtes en relation (en interne ou en externe), à propos de quel sujet et dans quel but.  </w:t>
      </w:r>
    </w:p>
    <w:p w14:paraId="672FB021" w14:textId="77777777" w:rsidR="007C1D23" w:rsidRDefault="007C1D23" w:rsidP="007C1D23">
      <w:r>
        <w:fldChar w:fldCharType="begin">
          <w:ffData>
            <w:name w:val="Texte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B84DC7F" w14:textId="77777777" w:rsidR="007C1D23" w:rsidRDefault="007C1D23" w:rsidP="007C1D23">
      <w:r>
        <w:t>Pour réaliser ces activités, vous traitez des informations. De quelles informations avez-vous besoin ? Comment et auprès de qui vous les procurez-vous ? Comment les utilisez-vous ? Quel(s) traitement(s) effectuez-vous ? Transmettez-vous ces informations ? À qui ? Dans quel but et par quel(s) moyen(s) ?</w:t>
      </w:r>
    </w:p>
    <w:p w14:paraId="230BCD4E" w14:textId="77777777" w:rsidR="007C1D23" w:rsidRDefault="007C1D23" w:rsidP="007C1D23">
      <w:r>
        <w:fldChar w:fldCharType="begin">
          <w:ffData>
            <w:name w:val="Texte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6CFE2A9" w14:textId="77777777" w:rsidR="007C1D23" w:rsidRDefault="007C1D23" w:rsidP="007C1D23">
      <w:r w:rsidRPr="00F14B68">
        <w:t>Quels matériels, outils, techniques, logiciels, matériaux, produits</w:t>
      </w:r>
      <w:r>
        <w:t xml:space="preserve">, </w:t>
      </w:r>
      <w:r w:rsidRPr="00F14B68">
        <w:t>… utilisez-vous pour réaliser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40371F26" w14:textId="77777777" w:rsidR="007C1D23" w:rsidRDefault="007C1D23" w:rsidP="007C1D23">
      <w:r>
        <w:fldChar w:fldCharType="begin">
          <w:ffData>
            <w:name w:val="Texte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DB2BFA9" w14:textId="77777777" w:rsidR="007C1D23" w:rsidRDefault="007C1D23" w:rsidP="007C1D23">
      <w:r w:rsidRPr="00F14B68">
        <w:t>Ces activités présentent-elles des contraintes particulières (délai, sécurité, hygiène</w:t>
      </w:r>
      <w:r>
        <w:t xml:space="preserve">, </w:t>
      </w:r>
      <w:r w:rsidRPr="00F14B68">
        <w:t>…)</w:t>
      </w:r>
      <w:r w:rsidRPr="00417F28">
        <w:rPr>
          <w:rFonts w:ascii="Times New Roman" w:hAnsi="Times New Roman" w:cs="Times New Roman"/>
        </w:rPr>
        <w:t> </w:t>
      </w:r>
      <w:r w:rsidRPr="00F14B68">
        <w:t>?</w:t>
      </w:r>
    </w:p>
    <w:p w14:paraId="6D6F7B7A" w14:textId="77777777" w:rsidR="007C1D23" w:rsidRDefault="007C1D23" w:rsidP="007C1D23">
      <w:r>
        <w:fldChar w:fldCharType="begin">
          <w:ffData>
            <w:name w:val="Texte2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8E0E34A" w14:textId="77777777" w:rsidR="007C1D23" w:rsidRDefault="007C1D23" w:rsidP="007C1D23">
      <w:r w:rsidRPr="00F14B68">
        <w:t>Décrivez comment vous vous organisez pour réaliser ces activités</w:t>
      </w:r>
      <w:r>
        <w:t xml:space="preserve">. </w:t>
      </w:r>
    </w:p>
    <w:p w14:paraId="167C8459" w14:textId="77777777" w:rsidR="007C1D23" w:rsidRDefault="007C1D23" w:rsidP="007C1D23">
      <w:r>
        <w:fldChar w:fldCharType="begin">
          <w:ffData>
            <w:name w:val="Texte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1EE047A" w14:textId="77777777" w:rsidR="007C1D23" w:rsidRDefault="007C1D23" w:rsidP="007C1D23">
      <w:r w:rsidRPr="00F14B68">
        <w:t>Quels sont les savoir-faire, qualité, ou habiletés (soin, précision, rapidité</w:t>
      </w:r>
      <w:r>
        <w:t xml:space="preserve">, </w:t>
      </w:r>
      <w:r w:rsidRPr="00F14B68">
        <w:t>…) requises pour effectuer ces activités et que vous possédez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632E945C" w14:textId="77777777" w:rsidR="007C1D23" w:rsidRDefault="007C1D23" w:rsidP="007C1D23">
      <w:r>
        <w:fldChar w:fldCharType="begin">
          <w:ffData>
            <w:name w:val="Texte2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CFE77AC" w14:textId="77777777" w:rsidR="007C1D23" w:rsidRDefault="007C1D23" w:rsidP="007C1D23">
      <w:r w:rsidRPr="00F14B68">
        <w:t>Quelles sont vos connaissances particulières nécessaires à l’accomplissement de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652FFEC2" w14:textId="4FDE3825" w:rsidR="00DF1247" w:rsidRPr="00D011D2" w:rsidRDefault="007C1D23">
      <w:r>
        <w:fldChar w:fldCharType="begin">
          <w:ffData>
            <w:name w:val="Texte2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DF1247">
        <w:br w:type="page"/>
      </w:r>
    </w:p>
    <w:p w14:paraId="14977D0E" w14:textId="494256FE" w:rsidR="00D011D2" w:rsidRPr="00D011D2" w:rsidRDefault="007C1D23" w:rsidP="00D011D2">
      <w:pPr>
        <w:pStyle w:val="Titre2"/>
        <w:jc w:val="center"/>
      </w:pPr>
      <w:r>
        <w:lastRenderedPageBreak/>
        <w:t>fiche descriptive d’activit</w:t>
      </w:r>
      <w:r w:rsidR="001B0E97">
        <w:t>É</w:t>
      </w:r>
      <w:r w:rsidR="00DF41A8">
        <w:t>s</w:t>
      </w:r>
      <w:r w:rsidR="00A41447">
        <w:t xml:space="preserve"> 4</w:t>
      </w:r>
      <w:r>
        <w:t xml:space="preserve"> –</w:t>
      </w:r>
      <w:r w:rsidR="00D011D2">
        <w:t xml:space="preserve"> </w:t>
      </w:r>
      <w:r w:rsidR="00D011D2" w:rsidRPr="00D011D2">
        <w:t>Conception, transformation et gradation manuelle et numérique à l’aide d’un logiciel de</w:t>
      </w:r>
      <w:r w:rsidR="00D011D2" w:rsidRPr="00D011D2">
        <w:t xml:space="preserve"> </w:t>
      </w:r>
      <w:r w:rsidR="00D011D2" w:rsidRPr="00D011D2">
        <w:t>CAO</w:t>
      </w:r>
    </w:p>
    <w:p w14:paraId="75578389" w14:textId="7CD94476" w:rsidR="00186966" w:rsidRPr="00186966" w:rsidRDefault="00186966" w:rsidP="00186966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186966">
        <w:rPr>
          <w:rStyle w:val="Accentuationlgre"/>
        </w:rPr>
        <w:t>Numérisation ou sélection du patronnage de base, en s’appuyant sur une digitalisation ou sur une</w:t>
      </w:r>
      <w:r>
        <w:rPr>
          <w:rStyle w:val="Accentuationlgre"/>
        </w:rPr>
        <w:t xml:space="preserve"> </w:t>
      </w:r>
      <w:r w:rsidRPr="00186966">
        <w:rPr>
          <w:rStyle w:val="Accentuationlgre"/>
        </w:rPr>
        <w:t>base issue de la bibliothèque du logiciel.</w:t>
      </w:r>
    </w:p>
    <w:p w14:paraId="395E0D84" w14:textId="77777777" w:rsidR="00186966" w:rsidRPr="00186966" w:rsidRDefault="00186966" w:rsidP="00186966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186966">
        <w:rPr>
          <w:rStyle w:val="Accentuationlgre"/>
        </w:rPr>
        <w:t>Vérification de la structure des pièces importées ou digitalisées</w:t>
      </w:r>
    </w:p>
    <w:p w14:paraId="784F1297" w14:textId="369C8B78" w:rsidR="00186966" w:rsidRPr="00186966" w:rsidRDefault="00186966" w:rsidP="00186966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186966">
        <w:rPr>
          <w:rStyle w:val="Accentuationlgre"/>
        </w:rPr>
        <w:t>Création, transformation ou ajustement du patronnage de base en respectant les caractéristiques</w:t>
      </w:r>
      <w:r>
        <w:rPr>
          <w:rStyle w:val="Accentuationlgre"/>
        </w:rPr>
        <w:t xml:space="preserve"> </w:t>
      </w:r>
      <w:r w:rsidRPr="00186966">
        <w:rPr>
          <w:rStyle w:val="Accentuationlgre"/>
        </w:rPr>
        <w:t>stylistiques attendues et ajoutant les repères techniques et finitions,</w:t>
      </w:r>
    </w:p>
    <w:p w14:paraId="0C893301" w14:textId="77777777" w:rsidR="00186966" w:rsidRPr="00186966" w:rsidRDefault="00186966" w:rsidP="00186966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186966">
        <w:rPr>
          <w:rStyle w:val="Accentuationlgre"/>
        </w:rPr>
        <w:t>Création ou mise à jour du barème de mesures.</w:t>
      </w:r>
    </w:p>
    <w:p w14:paraId="06AD26F0" w14:textId="1679B042" w:rsidR="00186966" w:rsidRPr="00186966" w:rsidRDefault="00186966" w:rsidP="00186966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186966">
        <w:rPr>
          <w:rStyle w:val="Accentuationlgre"/>
        </w:rPr>
        <w:t>Application des valeurs de gradation, avec repérage des points clés, adaptation aux spécificités du</w:t>
      </w:r>
      <w:r>
        <w:rPr>
          <w:rStyle w:val="Accentuationlgre"/>
        </w:rPr>
        <w:t xml:space="preserve"> </w:t>
      </w:r>
      <w:r w:rsidRPr="00186966">
        <w:rPr>
          <w:rStyle w:val="Accentuationlgre"/>
        </w:rPr>
        <w:t>modèle et contrôle de la cohérence des tailles obtenues.</w:t>
      </w:r>
    </w:p>
    <w:p w14:paraId="54495891" w14:textId="63AF66BF" w:rsidR="00186966" w:rsidRPr="00186966" w:rsidRDefault="00186966" w:rsidP="00186966">
      <w:pPr>
        <w:pStyle w:val="Paragraphedeliste"/>
        <w:numPr>
          <w:ilvl w:val="0"/>
          <w:numId w:val="3"/>
        </w:numPr>
        <w:rPr>
          <w:rStyle w:val="Accentuationlgre"/>
        </w:rPr>
      </w:pPr>
      <w:r w:rsidRPr="00186966">
        <w:rPr>
          <w:rStyle w:val="Accentuationlgre"/>
        </w:rPr>
        <w:t>Nomination des pièces, structuration du dossier variante et préparation à l’exportation des fichiers, en</w:t>
      </w:r>
      <w:r>
        <w:rPr>
          <w:rStyle w:val="Accentuationlgre"/>
        </w:rPr>
        <w:t xml:space="preserve"> </w:t>
      </w:r>
      <w:r w:rsidRPr="00186966">
        <w:rPr>
          <w:rStyle w:val="Accentuationlgre"/>
        </w:rPr>
        <w:t>respectant les normes professionnelles.</w:t>
      </w:r>
    </w:p>
    <w:p w14:paraId="3C364E95" w14:textId="77777777" w:rsidR="007C1D23" w:rsidRDefault="007C1D23" w:rsidP="007C1D23">
      <w:r>
        <w:t xml:space="preserve">Décrivez chaque activité exercée, en rapport direct avec le bloc de compétence concerné du référentiel et précisez si cette activité est quotidienne, fréquente, assez fréquente ou exceptionnelle. </w:t>
      </w:r>
    </w:p>
    <w:p w14:paraId="0A717463" w14:textId="77777777" w:rsidR="007C1D23" w:rsidRDefault="007C1D23" w:rsidP="007C1D23">
      <w:r>
        <w:fldChar w:fldCharType="begin">
          <w:ffData>
            <w:name w:val="Texte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D8AADAA" w14:textId="77777777" w:rsidR="007C1D23" w:rsidRDefault="007C1D23" w:rsidP="007C1D23">
      <w:r>
        <w:t xml:space="preserve">Expliquez en quoi ces activités tiennent une place importante dans votre emploi. </w:t>
      </w:r>
    </w:p>
    <w:p w14:paraId="0C353957" w14:textId="77777777" w:rsidR="007C1D23" w:rsidRDefault="007C1D23" w:rsidP="007C1D23">
      <w:r>
        <w:fldChar w:fldCharType="begin">
          <w:ffData>
            <w:name w:val="Texte2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0E56544" w14:textId="77777777" w:rsidR="007C1D23" w:rsidRDefault="007C1D23" w:rsidP="007C1D23">
      <w:r>
        <w:t>Précisez, pour chaque activité</w:t>
      </w:r>
      <w:r w:rsidRPr="003728D3">
        <w:t xml:space="preserve"> </w:t>
      </w:r>
      <w:r>
        <w:t xml:space="preserve">et si tel est le cas, les personnes avec qui vous êtes en relation (en interne ou en externe), à propos de quel sujet et dans quel but.  </w:t>
      </w:r>
    </w:p>
    <w:p w14:paraId="2B6AD76B" w14:textId="77777777" w:rsidR="007C1D23" w:rsidRDefault="007C1D23" w:rsidP="007C1D23">
      <w:r>
        <w:fldChar w:fldCharType="begin">
          <w:ffData>
            <w:name w:val="Texte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CD6E522" w14:textId="77777777" w:rsidR="007C1D23" w:rsidRDefault="007C1D23" w:rsidP="007C1D23">
      <w:r>
        <w:t>Pour réaliser ces activités, vous traitez des informations. De quelles informations avez-vous besoin ? Comment et auprès de qui vous les procurez-vous ? Comment les utilisez-vous ? Quel(s) traitement(s) effectuez-vous ? Transmettez-vous ces informations ? À qui ? Dans quel but et par quel(s) moyen(s) ?</w:t>
      </w:r>
    </w:p>
    <w:p w14:paraId="1B212B36" w14:textId="77777777" w:rsidR="007C1D23" w:rsidRDefault="007C1D23" w:rsidP="007C1D23">
      <w:r>
        <w:fldChar w:fldCharType="begin">
          <w:ffData>
            <w:name w:val="Texte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28372A2" w14:textId="77777777" w:rsidR="007C1D23" w:rsidRDefault="007C1D23" w:rsidP="007C1D23">
      <w:r w:rsidRPr="00F14B68">
        <w:t>Quels matériels, outils, techniques, logiciels, matériaux, produits</w:t>
      </w:r>
      <w:r>
        <w:t xml:space="preserve">, </w:t>
      </w:r>
      <w:r w:rsidRPr="00F14B68">
        <w:t>… utilisez-vous pour réaliser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67D19DA5" w14:textId="77777777" w:rsidR="007C1D23" w:rsidRDefault="007C1D23" w:rsidP="007C1D23">
      <w:r>
        <w:fldChar w:fldCharType="begin">
          <w:ffData>
            <w:name w:val="Texte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F99B940" w14:textId="77777777" w:rsidR="007C1D23" w:rsidRDefault="007C1D23" w:rsidP="007C1D23">
      <w:r w:rsidRPr="00F14B68">
        <w:t>Ces activités présentent-elles des contraintes particulières (délai, sécurité, hygiène</w:t>
      </w:r>
      <w:r>
        <w:t xml:space="preserve">, </w:t>
      </w:r>
      <w:r w:rsidRPr="00F14B68">
        <w:t>…)</w:t>
      </w:r>
      <w:r w:rsidRPr="00417F28">
        <w:rPr>
          <w:rFonts w:ascii="Times New Roman" w:hAnsi="Times New Roman" w:cs="Times New Roman"/>
        </w:rPr>
        <w:t> </w:t>
      </w:r>
      <w:r w:rsidRPr="00F14B68">
        <w:t>?</w:t>
      </w:r>
    </w:p>
    <w:p w14:paraId="7764C52E" w14:textId="77777777" w:rsidR="007C1D23" w:rsidRDefault="007C1D23" w:rsidP="007C1D23">
      <w:r>
        <w:fldChar w:fldCharType="begin">
          <w:ffData>
            <w:name w:val="Texte2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FED7C5B" w14:textId="77777777" w:rsidR="007C1D23" w:rsidRDefault="007C1D23" w:rsidP="007C1D23">
      <w:r w:rsidRPr="00F14B68">
        <w:t>Décrivez comment vous vous organisez pour réaliser ces activités</w:t>
      </w:r>
      <w:r>
        <w:t xml:space="preserve">. </w:t>
      </w:r>
    </w:p>
    <w:p w14:paraId="04C898A3" w14:textId="77777777" w:rsidR="007C1D23" w:rsidRDefault="007C1D23" w:rsidP="007C1D23">
      <w:r>
        <w:fldChar w:fldCharType="begin">
          <w:ffData>
            <w:name w:val="Texte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E945625" w14:textId="77777777" w:rsidR="007C1D23" w:rsidRDefault="007C1D23" w:rsidP="007C1D23">
      <w:r w:rsidRPr="00F14B68">
        <w:t>Quels sont les savoir-faire, qualité, ou habiletés (soin, précision, rapidité</w:t>
      </w:r>
      <w:r>
        <w:t xml:space="preserve">, </w:t>
      </w:r>
      <w:r w:rsidRPr="00F14B68">
        <w:t>…) requises pour effectuer ces activités et que vous possédez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3BB9945F" w14:textId="77777777" w:rsidR="007C1D23" w:rsidRDefault="007C1D23" w:rsidP="007C1D23">
      <w:r>
        <w:lastRenderedPageBreak/>
        <w:fldChar w:fldCharType="begin">
          <w:ffData>
            <w:name w:val="Texte2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97DCC90" w14:textId="77777777" w:rsidR="007C1D23" w:rsidRDefault="007C1D23" w:rsidP="007C1D23">
      <w:r w:rsidRPr="00F14B68">
        <w:t>Quelles sont vos connaissances particulières nécessaires à l’accomplissement de ces activités</w:t>
      </w:r>
      <w:r w:rsidRPr="00417F28">
        <w:rPr>
          <w:rFonts w:ascii="Times New Roman" w:hAnsi="Times New Roman" w:cs="Times New Roman"/>
        </w:rPr>
        <w:t> </w:t>
      </w:r>
      <w:r w:rsidRPr="00F14B68">
        <w:t xml:space="preserve">? </w:t>
      </w:r>
    </w:p>
    <w:p w14:paraId="7F10A27B" w14:textId="1E5BD0A1" w:rsidR="00A55DFA" w:rsidRDefault="007C1D23" w:rsidP="007C1D23">
      <w:r>
        <w:fldChar w:fldCharType="begin">
          <w:ffData>
            <w:name w:val="Texte2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51AC09A" w14:textId="4BE04161" w:rsidR="007C1D23" w:rsidRPr="00A55DFA" w:rsidRDefault="00A55DFA" w:rsidP="007C1D23">
      <w:r>
        <w:br w:type="page"/>
      </w:r>
    </w:p>
    <w:p w14:paraId="755049BD" w14:textId="075D0C35" w:rsidR="00A95BEF" w:rsidRDefault="00A95BEF" w:rsidP="00A95BEF">
      <w:pPr>
        <w:pStyle w:val="Titre1"/>
      </w:pPr>
      <w:r>
        <w:lastRenderedPageBreak/>
        <w:t>Descriptif</w:t>
      </w:r>
      <w:r w:rsidR="00C660CD" w:rsidRPr="006A1193">
        <w:t xml:space="preserve"> des </w:t>
      </w:r>
      <w:r w:rsidR="00E718EA">
        <w:t>EXPÉRIENCES EXTRA PROFESSIONNELLES</w:t>
      </w:r>
    </w:p>
    <w:p w14:paraId="3ED757C9" w14:textId="7FA5548B" w:rsidR="000D7498" w:rsidRPr="00831354" w:rsidRDefault="006D644F" w:rsidP="006D644F">
      <w:r>
        <w:t>A partir de</w:t>
      </w:r>
      <w:r w:rsidR="00842CAB">
        <w:t xml:space="preserve"> vos </w:t>
      </w:r>
      <w:r>
        <w:t xml:space="preserve">expériences </w:t>
      </w:r>
      <w:r w:rsidR="0051465B">
        <w:t>extra professionnelles</w:t>
      </w:r>
      <w:r w:rsidR="00214411">
        <w:t xml:space="preserve">, </w:t>
      </w:r>
      <w:r w:rsidR="000D7498">
        <w:t>en rapport avec le titre visé</w:t>
      </w:r>
      <w:r w:rsidR="0051465B">
        <w:t xml:space="preserve">, </w:t>
      </w:r>
      <w:r>
        <w:t xml:space="preserve">vous </w:t>
      </w:r>
      <w:r w:rsidR="0051465B">
        <w:t>pouvez</w:t>
      </w:r>
      <w:r>
        <w:t>,</w:t>
      </w:r>
      <w:r w:rsidR="00907007">
        <w:t xml:space="preserve"> pour chacune d’entre elles, </w:t>
      </w:r>
      <w:r w:rsidR="00E83E3B">
        <w:t xml:space="preserve">rédiger une </w:t>
      </w:r>
      <w:r w:rsidR="00E83E3B" w:rsidRPr="00031CD7">
        <w:rPr>
          <w:rStyle w:val="Accentuationlgre"/>
        </w:rPr>
        <w:t>fiche descriptive d’expérience</w:t>
      </w:r>
      <w:r w:rsidR="00031CD7">
        <w:t xml:space="preserve">, au format </w:t>
      </w:r>
      <w:r w:rsidR="00214411">
        <w:t xml:space="preserve">qui vous convient le mieux, </w:t>
      </w:r>
      <w:r w:rsidR="00E50DCA">
        <w:t xml:space="preserve">en vous inspirant des fiches descriptives d’emplois et d’activités, </w:t>
      </w:r>
      <w:r w:rsidR="00214411">
        <w:t xml:space="preserve">de façon à décrire et </w:t>
      </w:r>
      <w:r>
        <w:t>explique</w:t>
      </w:r>
      <w:r w:rsidR="00214411">
        <w:t>r</w:t>
      </w:r>
      <w:r>
        <w:t xml:space="preserve"> avec le plus de précision possible ce que vous avez fait et comment vous l’avez fait grâce à des exemples précis.</w:t>
      </w:r>
    </w:p>
    <w:p w14:paraId="384F2596" w14:textId="7B86B0DE" w:rsidR="006A4E93" w:rsidRDefault="006342C5" w:rsidP="00A95BEF">
      <w:r>
        <w:t xml:space="preserve">Cela </w:t>
      </w:r>
      <w:r w:rsidR="00C660CD" w:rsidRPr="006A1193">
        <w:t xml:space="preserve">permet, le cas échéant, d’identifier des pratiques et </w:t>
      </w:r>
      <w:r w:rsidR="00224233">
        <w:t>compétences</w:t>
      </w:r>
      <w:r w:rsidR="00C660CD" w:rsidRPr="006A1193">
        <w:t xml:space="preserve"> acquis</w:t>
      </w:r>
      <w:r w:rsidR="00224233">
        <w:t>es</w:t>
      </w:r>
      <w:r w:rsidR="00C660CD" w:rsidRPr="006A1193">
        <w:t xml:space="preserve"> en dehors de </w:t>
      </w:r>
      <w:r>
        <w:t xml:space="preserve">votre </w:t>
      </w:r>
      <w:r w:rsidR="00C660CD" w:rsidRPr="006A1193">
        <w:t>activité professionnelle</w:t>
      </w:r>
      <w:r>
        <w:t xml:space="preserve">. </w:t>
      </w:r>
    </w:p>
    <w:p w14:paraId="0D6E2891" w14:textId="77777777" w:rsidR="00214411" w:rsidRDefault="00214411">
      <w:pPr>
        <w:rPr>
          <w:caps/>
          <w:spacing w:val="15"/>
          <w:sz w:val="22"/>
          <w:szCs w:val="22"/>
        </w:rPr>
      </w:pPr>
      <w:r>
        <w:br w:type="page"/>
      </w:r>
    </w:p>
    <w:p w14:paraId="517148AE" w14:textId="39EB2819" w:rsidR="00214411" w:rsidRDefault="00214411" w:rsidP="00214411">
      <w:pPr>
        <w:pStyle w:val="Titre2"/>
        <w:jc w:val="center"/>
      </w:pPr>
      <w:r>
        <w:lastRenderedPageBreak/>
        <w:t>Fiche descriptive d’expérience N°</w:t>
      </w:r>
      <w:r>
        <w:fldChar w:fldCharType="begin">
          <w:ffData>
            <w:name w:val="Texte18"/>
            <w:enabled/>
            <w:calcOnExit w:val="0"/>
            <w:textInput>
              <w:type w:val="numbe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BBCD305" w14:textId="3933A769" w:rsidR="00214411" w:rsidRPr="00FA1AC4" w:rsidRDefault="00214411" w:rsidP="00214411">
      <w:pPr>
        <w:spacing w:before="0" w:after="0" w:line="240" w:lineRule="auto"/>
        <w:jc w:val="center"/>
        <w:rPr>
          <w:rStyle w:val="Accentuationlgre"/>
          <w:sz w:val="16"/>
          <w:szCs w:val="16"/>
        </w:rPr>
      </w:pPr>
      <w:r w:rsidRPr="00FA1AC4">
        <w:rPr>
          <w:rStyle w:val="Accentuationlgre"/>
          <w:sz w:val="16"/>
          <w:szCs w:val="16"/>
        </w:rPr>
        <w:t xml:space="preserve">(À reproduire en autant d’exemplaire que d’expériences </w:t>
      </w:r>
      <w:r>
        <w:rPr>
          <w:rStyle w:val="Accentuationlgre"/>
          <w:sz w:val="16"/>
          <w:szCs w:val="16"/>
        </w:rPr>
        <w:t xml:space="preserve">extra </w:t>
      </w:r>
      <w:r w:rsidRPr="00FA1AC4">
        <w:rPr>
          <w:rStyle w:val="Accentuationlgre"/>
          <w:sz w:val="16"/>
          <w:szCs w:val="16"/>
        </w:rPr>
        <w:t>professionnelles)</w:t>
      </w:r>
    </w:p>
    <w:p w14:paraId="73E0544D" w14:textId="25F834E5" w:rsidR="00C67E41" w:rsidRDefault="00C67E41">
      <w:pPr>
        <w:rPr>
          <w:b/>
          <w:bCs/>
          <w:caps/>
          <w:color w:val="FFFFFF" w:themeColor="background1"/>
          <w:spacing w:val="15"/>
          <w:sz w:val="22"/>
          <w:szCs w:val="22"/>
        </w:rPr>
      </w:pPr>
    </w:p>
    <w:p w14:paraId="15CFE06D" w14:textId="77777777" w:rsidR="00224233" w:rsidRDefault="00224233">
      <w:pPr>
        <w:rPr>
          <w:b/>
          <w:bCs/>
          <w:caps/>
          <w:color w:val="FFFFFF" w:themeColor="background1"/>
          <w:spacing w:val="15"/>
          <w:sz w:val="22"/>
          <w:szCs w:val="22"/>
        </w:rPr>
      </w:pPr>
      <w:r>
        <w:br w:type="page"/>
      </w:r>
    </w:p>
    <w:p w14:paraId="2AC09079" w14:textId="0B9BE470" w:rsidR="00C660CD" w:rsidRDefault="00EE4D9C" w:rsidP="00297962">
      <w:pPr>
        <w:pStyle w:val="Titre1"/>
      </w:pPr>
      <w:r>
        <w:lastRenderedPageBreak/>
        <w:t>R</w:t>
      </w:r>
      <w:r w:rsidR="001F1BF5">
        <w:t>É</w:t>
      </w:r>
      <w:r>
        <w:t>capitulatif</w:t>
      </w:r>
      <w:r w:rsidR="009700C6">
        <w:t xml:space="preserve"> DES COMPÉTENCES ACQUISES</w:t>
      </w:r>
    </w:p>
    <w:p w14:paraId="2158DB2C" w14:textId="31990393" w:rsidR="00763F69" w:rsidRDefault="00FD0564" w:rsidP="00763F69">
      <w:r>
        <w:t xml:space="preserve">A partir de </w:t>
      </w:r>
      <w:r w:rsidR="00414FAC">
        <w:t>chacune de vos</w:t>
      </w:r>
      <w:r>
        <w:t xml:space="preserve"> expériences professionnelles et extra professionnelles, rédigez un </w:t>
      </w:r>
      <w:r w:rsidRPr="00414FAC">
        <w:rPr>
          <w:rStyle w:val="Accentuationlgre"/>
        </w:rPr>
        <w:t xml:space="preserve">tableau récapitulatif </w:t>
      </w:r>
      <w:r w:rsidR="00446D2A" w:rsidRPr="00414FAC">
        <w:rPr>
          <w:rStyle w:val="Accentuationlgre"/>
        </w:rPr>
        <w:t>de vos compétences</w:t>
      </w:r>
      <w:r w:rsidR="00F52866" w:rsidRPr="00414FAC">
        <w:rPr>
          <w:rStyle w:val="Accentuationlgre"/>
        </w:rPr>
        <w:t xml:space="preserve"> acquises</w:t>
      </w:r>
      <w:r w:rsidR="003511F9">
        <w:t xml:space="preserve"> (</w:t>
      </w:r>
      <w:r w:rsidR="00763F69" w:rsidRPr="00763F69">
        <w:t>compétences comportementales</w:t>
      </w:r>
      <w:r w:rsidR="000F0E98">
        <w:t xml:space="preserve"> / savoir-être et </w:t>
      </w:r>
      <w:r w:rsidR="00763F69" w:rsidRPr="00763F69">
        <w:t>compétences techniques</w:t>
      </w:r>
      <w:r w:rsidR="000F0E98">
        <w:t xml:space="preserve"> / savoir-faire)</w:t>
      </w:r>
    </w:p>
    <w:p w14:paraId="689A1C3D" w14:textId="77777777" w:rsidR="007C3683" w:rsidRDefault="007C3683">
      <w:pPr>
        <w:rPr>
          <w:caps/>
          <w:spacing w:val="15"/>
          <w:sz w:val="22"/>
          <w:szCs w:val="22"/>
        </w:rPr>
      </w:pPr>
      <w:r>
        <w:br w:type="page"/>
      </w:r>
    </w:p>
    <w:p w14:paraId="09210A31" w14:textId="357F20C6" w:rsidR="00DF1C9F" w:rsidRDefault="00DF1C9F" w:rsidP="00DF1C9F">
      <w:pPr>
        <w:pStyle w:val="Titre2"/>
        <w:jc w:val="center"/>
      </w:pPr>
      <w:r>
        <w:lastRenderedPageBreak/>
        <w:t>Tableau r</w:t>
      </w:r>
      <w:r w:rsidR="009700C6">
        <w:t>É</w:t>
      </w:r>
      <w:r>
        <w:t>capitulatif</w:t>
      </w:r>
      <w:r w:rsidR="000D64E9">
        <w:t xml:space="preserve"> des comp</w:t>
      </w:r>
      <w:r w:rsidR="009700C6">
        <w:t>É</w:t>
      </w:r>
      <w:r w:rsidR="000D64E9">
        <w:t>tences acquises</w:t>
      </w:r>
    </w:p>
    <w:p w14:paraId="670FDC85" w14:textId="231D7B48" w:rsidR="00DF1C9F" w:rsidRDefault="00DF1C9F" w:rsidP="007C3683">
      <w:pPr>
        <w:spacing w:before="0" w:after="0" w:line="240" w:lineRule="auto"/>
        <w:jc w:val="center"/>
        <w:rPr>
          <w:rStyle w:val="Accentuationlgre"/>
          <w:sz w:val="16"/>
          <w:szCs w:val="16"/>
        </w:rPr>
      </w:pPr>
      <w:r w:rsidRPr="00FA1AC4">
        <w:rPr>
          <w:rStyle w:val="Accentuationlgre"/>
          <w:sz w:val="16"/>
          <w:szCs w:val="16"/>
        </w:rPr>
        <w:t>(</w:t>
      </w:r>
      <w:r w:rsidR="007C3683">
        <w:rPr>
          <w:rStyle w:val="Accentuationlgre"/>
          <w:sz w:val="16"/>
          <w:szCs w:val="16"/>
        </w:rPr>
        <w:t>Insérer</w:t>
      </w:r>
      <w:r w:rsidRPr="00FA1AC4">
        <w:rPr>
          <w:rStyle w:val="Accentuationlgre"/>
          <w:sz w:val="16"/>
          <w:szCs w:val="16"/>
        </w:rPr>
        <w:t xml:space="preserve"> autant d</w:t>
      </w:r>
      <w:r w:rsidR="007C3683">
        <w:rPr>
          <w:rStyle w:val="Accentuationlgre"/>
          <w:sz w:val="16"/>
          <w:szCs w:val="16"/>
        </w:rPr>
        <w:t>e lignes</w:t>
      </w:r>
      <w:r w:rsidRPr="00FA1AC4">
        <w:rPr>
          <w:rStyle w:val="Accentuationlgre"/>
          <w:sz w:val="16"/>
          <w:szCs w:val="16"/>
        </w:rPr>
        <w:t xml:space="preserve"> que d’expériences </w:t>
      </w:r>
      <w:r w:rsidR="007C3683">
        <w:rPr>
          <w:rStyle w:val="Accentuationlgre"/>
          <w:sz w:val="16"/>
          <w:szCs w:val="16"/>
        </w:rPr>
        <w:t xml:space="preserve">professionnelles et </w:t>
      </w:r>
      <w:r>
        <w:rPr>
          <w:rStyle w:val="Accentuationlgre"/>
          <w:sz w:val="16"/>
          <w:szCs w:val="16"/>
        </w:rPr>
        <w:t xml:space="preserve">extra </w:t>
      </w:r>
      <w:r w:rsidRPr="00FA1AC4">
        <w:rPr>
          <w:rStyle w:val="Accentuationlgre"/>
          <w:sz w:val="16"/>
          <w:szCs w:val="16"/>
        </w:rPr>
        <w:t>professionnelles)</w:t>
      </w:r>
    </w:p>
    <w:p w14:paraId="0CED74F9" w14:textId="77777777" w:rsidR="007C3683" w:rsidRPr="007C3683" w:rsidRDefault="007C3683" w:rsidP="007C3683">
      <w:pPr>
        <w:spacing w:before="0" w:after="0" w:line="240" w:lineRule="auto"/>
        <w:jc w:val="center"/>
        <w:rPr>
          <w:i/>
          <w:iCs/>
          <w:color w:val="38507C" w:themeColor="accent1" w:themeShade="7F"/>
          <w:sz w:val="16"/>
          <w:szCs w:val="16"/>
        </w:rPr>
      </w:pPr>
    </w:p>
    <w:tbl>
      <w:tblPr>
        <w:tblStyle w:val="TableauGrille1Clair-Accentuation1"/>
        <w:tblW w:w="0" w:type="auto"/>
        <w:tblLook w:val="04A0" w:firstRow="1" w:lastRow="0" w:firstColumn="1" w:lastColumn="0" w:noHBand="0" w:noVBand="1"/>
      </w:tblPr>
      <w:tblGrid>
        <w:gridCol w:w="417"/>
        <w:gridCol w:w="2161"/>
        <w:gridCol w:w="2161"/>
        <w:gridCol w:w="2161"/>
        <w:gridCol w:w="2162"/>
      </w:tblGrid>
      <w:tr w:rsidR="00DF1C9F" w14:paraId="5154FDCD" w14:textId="77777777" w:rsidTr="00CF77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  <w:vAlign w:val="center"/>
          </w:tcPr>
          <w:p w14:paraId="3E93496F" w14:textId="77777777" w:rsidR="00DF1C9F" w:rsidRDefault="00DF1C9F" w:rsidP="00CF772E">
            <w:pPr>
              <w:jc w:val="center"/>
            </w:pPr>
          </w:p>
        </w:tc>
        <w:tc>
          <w:tcPr>
            <w:tcW w:w="2161" w:type="dxa"/>
            <w:vAlign w:val="center"/>
          </w:tcPr>
          <w:p w14:paraId="0AB3911E" w14:textId="3441F609" w:rsidR="00DF1C9F" w:rsidRDefault="00DF1C9F" w:rsidP="00CF77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Expérience</w:t>
            </w:r>
            <w:r w:rsidR="00DC1ADD">
              <w:t>s</w:t>
            </w:r>
          </w:p>
        </w:tc>
        <w:tc>
          <w:tcPr>
            <w:tcW w:w="2161" w:type="dxa"/>
            <w:vAlign w:val="center"/>
          </w:tcPr>
          <w:p w14:paraId="25D2F315" w14:textId="4B84DB43" w:rsidR="00DF1C9F" w:rsidRDefault="00DF1C9F" w:rsidP="00CF77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Résumé des activités</w:t>
            </w:r>
          </w:p>
        </w:tc>
        <w:tc>
          <w:tcPr>
            <w:tcW w:w="2161" w:type="dxa"/>
            <w:vAlign w:val="center"/>
          </w:tcPr>
          <w:p w14:paraId="28C43589" w14:textId="270EB17D" w:rsidR="00DF1C9F" w:rsidRDefault="00DF1C9F" w:rsidP="00CF77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Compétences comportementales</w:t>
            </w:r>
          </w:p>
        </w:tc>
        <w:tc>
          <w:tcPr>
            <w:tcW w:w="2162" w:type="dxa"/>
            <w:vAlign w:val="center"/>
          </w:tcPr>
          <w:p w14:paraId="0A46987F" w14:textId="68CE90E8" w:rsidR="00DF1C9F" w:rsidRDefault="00DF1C9F" w:rsidP="00CF77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Compétences techniques</w:t>
            </w:r>
          </w:p>
        </w:tc>
      </w:tr>
      <w:tr w:rsidR="00DC5F28" w14:paraId="05E2F643" w14:textId="77777777" w:rsidTr="00641EE5">
        <w:trPr>
          <w:trHeight w:val="60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  <w:vAlign w:val="center"/>
          </w:tcPr>
          <w:p w14:paraId="1401CC2B" w14:textId="77777777" w:rsidR="00DC5F28" w:rsidRDefault="00DC5F28" w:rsidP="00641EE5">
            <w:pPr>
              <w:jc w:val="center"/>
            </w:pPr>
            <w:r>
              <w:t>1</w:t>
            </w:r>
          </w:p>
        </w:tc>
        <w:tc>
          <w:tcPr>
            <w:tcW w:w="2161" w:type="dxa"/>
            <w:vAlign w:val="center"/>
          </w:tcPr>
          <w:p w14:paraId="24025B53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0976407E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1894E43D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2" w:type="dxa"/>
            <w:vAlign w:val="center"/>
          </w:tcPr>
          <w:p w14:paraId="2304B00F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C5F28" w14:paraId="1C47F358" w14:textId="77777777" w:rsidTr="00641EE5">
        <w:trPr>
          <w:trHeight w:val="60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  <w:vAlign w:val="center"/>
          </w:tcPr>
          <w:p w14:paraId="1D77FD7D" w14:textId="77777777" w:rsidR="00DC5F28" w:rsidRDefault="00DC5F28" w:rsidP="00641EE5">
            <w:pPr>
              <w:jc w:val="center"/>
            </w:pPr>
            <w:r>
              <w:lastRenderedPageBreak/>
              <w:t>2</w:t>
            </w:r>
          </w:p>
        </w:tc>
        <w:tc>
          <w:tcPr>
            <w:tcW w:w="2161" w:type="dxa"/>
            <w:vAlign w:val="center"/>
          </w:tcPr>
          <w:p w14:paraId="1F446CDE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1F114CEE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75C0F67D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2" w:type="dxa"/>
            <w:vAlign w:val="center"/>
          </w:tcPr>
          <w:p w14:paraId="06BD03D0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C5F28" w14:paraId="30A0E0EB" w14:textId="77777777" w:rsidTr="00641EE5">
        <w:trPr>
          <w:trHeight w:val="60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  <w:vAlign w:val="center"/>
          </w:tcPr>
          <w:p w14:paraId="753BB0E3" w14:textId="77777777" w:rsidR="00DC5F28" w:rsidRDefault="00DC5F28" w:rsidP="00641EE5">
            <w:pPr>
              <w:jc w:val="center"/>
            </w:pPr>
            <w:r>
              <w:t>3</w:t>
            </w:r>
          </w:p>
        </w:tc>
        <w:tc>
          <w:tcPr>
            <w:tcW w:w="2161" w:type="dxa"/>
            <w:vAlign w:val="center"/>
          </w:tcPr>
          <w:p w14:paraId="0DFDED67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6189427C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69C8867B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2" w:type="dxa"/>
            <w:vAlign w:val="center"/>
          </w:tcPr>
          <w:p w14:paraId="4CDC0B0D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C5F28" w14:paraId="036DDE1D" w14:textId="77777777" w:rsidTr="00641EE5">
        <w:trPr>
          <w:trHeight w:val="60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  <w:vAlign w:val="center"/>
          </w:tcPr>
          <w:p w14:paraId="1BFEFF34" w14:textId="6813300E" w:rsidR="00DC5F28" w:rsidRDefault="00DC5F28" w:rsidP="00641EE5">
            <w:pPr>
              <w:jc w:val="center"/>
            </w:pPr>
            <w:r>
              <w:lastRenderedPageBreak/>
              <w:t>4</w:t>
            </w:r>
          </w:p>
        </w:tc>
        <w:tc>
          <w:tcPr>
            <w:tcW w:w="2161" w:type="dxa"/>
            <w:vAlign w:val="center"/>
          </w:tcPr>
          <w:p w14:paraId="2091336D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7D6EA5A6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1" w:type="dxa"/>
            <w:vAlign w:val="center"/>
          </w:tcPr>
          <w:p w14:paraId="18D5D555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62" w:type="dxa"/>
            <w:vAlign w:val="center"/>
          </w:tcPr>
          <w:p w14:paraId="5E65D373" w14:textId="77777777" w:rsidR="00DC5F28" w:rsidRDefault="00DC5F28" w:rsidP="00641E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F772E" w14:paraId="73F254A0" w14:textId="77777777" w:rsidTr="00DF2AF6">
        <w:trPr>
          <w:trHeight w:val="60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" w:type="dxa"/>
            <w:vAlign w:val="center"/>
          </w:tcPr>
          <w:p w14:paraId="12CF1F3B" w14:textId="5966EBA1" w:rsidR="00DF1C9F" w:rsidRDefault="00DC5F28" w:rsidP="00CF772E">
            <w:pPr>
              <w:jc w:val="center"/>
            </w:pPr>
            <w:r>
              <w:t>5</w:t>
            </w:r>
          </w:p>
        </w:tc>
        <w:tc>
          <w:tcPr>
            <w:tcW w:w="2161" w:type="dxa"/>
            <w:vAlign w:val="center"/>
          </w:tcPr>
          <w:p w14:paraId="44998E1E" w14:textId="76EC0622" w:rsidR="00DF1C9F" w:rsidRDefault="00DF2AF6" w:rsidP="00CF77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45" w:name="Texte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5"/>
          </w:p>
        </w:tc>
        <w:tc>
          <w:tcPr>
            <w:tcW w:w="2161" w:type="dxa"/>
            <w:vAlign w:val="center"/>
          </w:tcPr>
          <w:p w14:paraId="51EDFD46" w14:textId="6D2D6F55" w:rsidR="00DF1C9F" w:rsidRDefault="00DF2AF6" w:rsidP="00CF77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46" w:name="Texte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  <w:tc>
          <w:tcPr>
            <w:tcW w:w="2161" w:type="dxa"/>
            <w:vAlign w:val="center"/>
          </w:tcPr>
          <w:p w14:paraId="321A413E" w14:textId="06024A49" w:rsidR="00DF1C9F" w:rsidRDefault="00DF2AF6" w:rsidP="00CF77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47" w:name="Texte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  <w:tc>
          <w:tcPr>
            <w:tcW w:w="2162" w:type="dxa"/>
            <w:vAlign w:val="center"/>
          </w:tcPr>
          <w:p w14:paraId="3445C70F" w14:textId="7DE9FB25" w:rsidR="00DF1C9F" w:rsidRDefault="00DF2AF6" w:rsidP="00CF77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48" w:name="Texte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8"/>
          </w:p>
        </w:tc>
      </w:tr>
    </w:tbl>
    <w:p w14:paraId="229B4EDF" w14:textId="77777777" w:rsidR="00414FAC" w:rsidRPr="00725824" w:rsidRDefault="00414FAC" w:rsidP="00725824"/>
    <w:sectPr w:rsidR="00414FAC" w:rsidRPr="00725824" w:rsidSect="00AF5B9C">
      <w:headerReference w:type="default" r:id="rId12"/>
      <w:footerReference w:type="default" r:id="rId13"/>
      <w:pgSz w:w="11906" w:h="16838"/>
      <w:pgMar w:top="1417" w:right="1417" w:bottom="1417" w:left="1417" w:header="709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FEB2C" w14:textId="77777777" w:rsidR="001C176B" w:rsidRDefault="001C176B" w:rsidP="00D94040">
      <w:r>
        <w:separator/>
      </w:r>
    </w:p>
  </w:endnote>
  <w:endnote w:type="continuationSeparator" w:id="0">
    <w:p w14:paraId="0190BE30" w14:textId="77777777" w:rsidR="001C176B" w:rsidRDefault="001C176B" w:rsidP="00D94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Gotham Light">
    <w:panose1 w:val="00000000000000000000"/>
    <w:charset w:val="00"/>
    <w:family w:val="auto"/>
    <w:pitch w:val="variable"/>
    <w:sig w:usb0="A1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5353C" w14:textId="77777777" w:rsidR="004A3AAC" w:rsidRPr="004A3AAC" w:rsidRDefault="004A3AAC" w:rsidP="004A3AAC">
    <w:pPr>
      <w:pStyle w:val="Pieddepage"/>
    </w:pPr>
    <w:r w:rsidRPr="004A3AAC">
      <w:t xml:space="preserve">41, boulevard du Général Martial Valin 75015 Paris – 01 45 57 60 60 – </w:t>
    </w:r>
    <w:hyperlink r:id="rId1" w:history="1">
      <w:r w:rsidRPr="004A3AAC">
        <w:rPr>
          <w:rStyle w:val="Lienhypertexte"/>
          <w:color w:val="auto"/>
        </w:rPr>
        <w:t>info@aicp.fr</w:t>
      </w:r>
    </w:hyperlink>
    <w:r w:rsidRPr="004A3AAC">
      <w:t xml:space="preserve"> – </w:t>
    </w:r>
    <w:hyperlink r:id="rId2" w:history="1">
      <w:r w:rsidRPr="004A3AAC">
        <w:rPr>
          <w:rStyle w:val="Lienhypertexte"/>
          <w:color w:val="auto"/>
        </w:rPr>
        <w:t>www.aicp.fr</w:t>
      </w:r>
    </w:hyperlink>
  </w:p>
  <w:p w14:paraId="79D7F99D" w14:textId="4F59E4AD" w:rsidR="004A3AAC" w:rsidRPr="004A3AAC" w:rsidRDefault="004A3AAC" w:rsidP="004A3AAC">
    <w:pPr>
      <w:pStyle w:val="Pieddepage"/>
    </w:pPr>
    <w:r w:rsidRPr="004A3AAC">
      <w:t>Titres certifiés de « Modéliste International du Vêtement » – RNCP37745 – Niveau 5 – NSF 242</w:t>
    </w:r>
  </w:p>
  <w:p w14:paraId="6D8FEC6D" w14:textId="3FAEA0B1" w:rsidR="004A3AAC" w:rsidRPr="004A3AAC" w:rsidRDefault="004A3AAC" w:rsidP="004A3AAC">
    <w:pPr>
      <w:pStyle w:val="Pieddepage"/>
    </w:pPr>
    <w:proofErr w:type="gramStart"/>
    <w:r w:rsidRPr="004A3AAC">
      <w:t>et</w:t>
    </w:r>
    <w:proofErr w:type="gramEnd"/>
    <w:r w:rsidRPr="004A3AAC">
      <w:t xml:space="preserve"> de « Modéliste Créateur en bureau d’études » – RNCP</w:t>
    </w:r>
    <w:r w:rsidR="00E02FE4">
      <w:t>40156</w:t>
    </w:r>
    <w:r w:rsidRPr="004A3AAC">
      <w:t xml:space="preserve"> – Niveau 6 – NSF 242</w:t>
    </w:r>
  </w:p>
  <w:p w14:paraId="456E140C" w14:textId="77777777" w:rsidR="004A3AAC" w:rsidRPr="004A3AAC" w:rsidRDefault="004A3AAC" w:rsidP="004A3AAC">
    <w:pPr>
      <w:pStyle w:val="Pieddepage"/>
    </w:pPr>
    <w:r w:rsidRPr="004A3AAC">
      <w:t>Association loi 1901 – Établissement d’Enseignement Supérieur Technique Privé – RNA W751075992 – APE 8559A – Siret 339 139 123 00022</w:t>
    </w:r>
  </w:p>
  <w:p w14:paraId="2B03F357" w14:textId="77777777" w:rsidR="00E21E2C" w:rsidRPr="004A3AAC" w:rsidRDefault="004A3AAC" w:rsidP="004A3AAC">
    <w:pPr>
      <w:pStyle w:val="Pieddepage"/>
    </w:pPr>
    <w:r w:rsidRPr="004A3AAC">
      <w:t xml:space="preserve">Déclaration d’activité enregistrée sous le n° 11751066475 auprès du </w:t>
    </w:r>
    <w:proofErr w:type="gramStart"/>
    <w:r w:rsidRPr="004A3AAC">
      <w:t>Préfet</w:t>
    </w:r>
    <w:proofErr w:type="gramEnd"/>
    <w:r w:rsidRPr="004A3AAC">
      <w:t xml:space="preserve"> de la Région Île-de-France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74031" w14:textId="77777777" w:rsidR="001C176B" w:rsidRDefault="001C176B" w:rsidP="00D94040">
      <w:r>
        <w:separator/>
      </w:r>
    </w:p>
  </w:footnote>
  <w:footnote w:type="continuationSeparator" w:id="0">
    <w:p w14:paraId="50E734FB" w14:textId="77777777" w:rsidR="001C176B" w:rsidRDefault="001C176B" w:rsidP="00D94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A0AD0" w14:textId="77777777" w:rsidR="00E21E2C" w:rsidRDefault="00E21E2C" w:rsidP="00D94040">
    <w:pPr>
      <w:pStyle w:val="En-tte"/>
    </w:pPr>
    <w:r>
      <w:rPr>
        <w:noProof/>
      </w:rPr>
      <w:drawing>
        <wp:inline distT="0" distB="0" distL="0" distR="0" wp14:anchorId="20808936" wp14:editId="7E1C99D5">
          <wp:extent cx="2236235" cy="360000"/>
          <wp:effectExtent l="0" t="0" r="0" b="0"/>
          <wp:docPr id="1271538745" name="Image 12715387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6235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36443"/>
    <w:multiLevelType w:val="hybridMultilevel"/>
    <w:tmpl w:val="354CFF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225CD"/>
    <w:multiLevelType w:val="hybridMultilevel"/>
    <w:tmpl w:val="E0A6DE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07941"/>
    <w:multiLevelType w:val="hybridMultilevel"/>
    <w:tmpl w:val="16ECD16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04879"/>
    <w:multiLevelType w:val="hybridMultilevel"/>
    <w:tmpl w:val="351A820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4055420">
    <w:abstractNumId w:val="1"/>
  </w:num>
  <w:num w:numId="2" w16cid:durableId="1293905241">
    <w:abstractNumId w:val="3"/>
  </w:num>
  <w:num w:numId="3" w16cid:durableId="531377836">
    <w:abstractNumId w:val="0"/>
  </w:num>
  <w:num w:numId="4" w16cid:durableId="1175800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B9C"/>
    <w:rsid w:val="00006D70"/>
    <w:rsid w:val="000170DF"/>
    <w:rsid w:val="00024C8F"/>
    <w:rsid w:val="00031CD7"/>
    <w:rsid w:val="00036126"/>
    <w:rsid w:val="00041729"/>
    <w:rsid w:val="00053F41"/>
    <w:rsid w:val="00055591"/>
    <w:rsid w:val="00062C3E"/>
    <w:rsid w:val="000717DA"/>
    <w:rsid w:val="00077C1B"/>
    <w:rsid w:val="00081295"/>
    <w:rsid w:val="000C0750"/>
    <w:rsid w:val="000D0900"/>
    <w:rsid w:val="000D64E9"/>
    <w:rsid w:val="000D7498"/>
    <w:rsid w:val="000E7375"/>
    <w:rsid w:val="000E7BDD"/>
    <w:rsid w:val="000F0E98"/>
    <w:rsid w:val="000F2C2F"/>
    <w:rsid w:val="000F4B0E"/>
    <w:rsid w:val="00105364"/>
    <w:rsid w:val="00115629"/>
    <w:rsid w:val="001213AB"/>
    <w:rsid w:val="00150324"/>
    <w:rsid w:val="001577AB"/>
    <w:rsid w:val="00172F9F"/>
    <w:rsid w:val="0018132E"/>
    <w:rsid w:val="0018551D"/>
    <w:rsid w:val="00186966"/>
    <w:rsid w:val="001B0E97"/>
    <w:rsid w:val="001B103C"/>
    <w:rsid w:val="001B6B83"/>
    <w:rsid w:val="001C176B"/>
    <w:rsid w:val="001C18EB"/>
    <w:rsid w:val="001E2355"/>
    <w:rsid w:val="001F1BF5"/>
    <w:rsid w:val="00214411"/>
    <w:rsid w:val="00214973"/>
    <w:rsid w:val="00224233"/>
    <w:rsid w:val="00225DFF"/>
    <w:rsid w:val="00233BB0"/>
    <w:rsid w:val="00234EAE"/>
    <w:rsid w:val="002454E2"/>
    <w:rsid w:val="002455E6"/>
    <w:rsid w:val="00257ACE"/>
    <w:rsid w:val="00260BED"/>
    <w:rsid w:val="00270989"/>
    <w:rsid w:val="00290E9F"/>
    <w:rsid w:val="00293A75"/>
    <w:rsid w:val="00297962"/>
    <w:rsid w:val="002E6F4A"/>
    <w:rsid w:val="002F19D2"/>
    <w:rsid w:val="002F4A22"/>
    <w:rsid w:val="00301834"/>
    <w:rsid w:val="00316114"/>
    <w:rsid w:val="00321B66"/>
    <w:rsid w:val="0033254B"/>
    <w:rsid w:val="0034113A"/>
    <w:rsid w:val="003511F9"/>
    <w:rsid w:val="00356156"/>
    <w:rsid w:val="00366C98"/>
    <w:rsid w:val="003728D3"/>
    <w:rsid w:val="0038357F"/>
    <w:rsid w:val="0039428D"/>
    <w:rsid w:val="003B0C46"/>
    <w:rsid w:val="003B3B22"/>
    <w:rsid w:val="003B6833"/>
    <w:rsid w:val="003C2472"/>
    <w:rsid w:val="003E3F42"/>
    <w:rsid w:val="003F1E82"/>
    <w:rsid w:val="00403A19"/>
    <w:rsid w:val="00406A01"/>
    <w:rsid w:val="004147E0"/>
    <w:rsid w:val="00414FAC"/>
    <w:rsid w:val="00417F28"/>
    <w:rsid w:val="00441E41"/>
    <w:rsid w:val="00446D2A"/>
    <w:rsid w:val="00463BC6"/>
    <w:rsid w:val="0048002B"/>
    <w:rsid w:val="00486E58"/>
    <w:rsid w:val="00492831"/>
    <w:rsid w:val="004A0B9C"/>
    <w:rsid w:val="004A3AAC"/>
    <w:rsid w:val="004B1BA1"/>
    <w:rsid w:val="004D20E5"/>
    <w:rsid w:val="004D54FB"/>
    <w:rsid w:val="004E17C9"/>
    <w:rsid w:val="004F3B95"/>
    <w:rsid w:val="0051465B"/>
    <w:rsid w:val="00542E47"/>
    <w:rsid w:val="005467A8"/>
    <w:rsid w:val="00563B6F"/>
    <w:rsid w:val="00563E16"/>
    <w:rsid w:val="00576D2B"/>
    <w:rsid w:val="00580F56"/>
    <w:rsid w:val="00581101"/>
    <w:rsid w:val="005917A0"/>
    <w:rsid w:val="00595274"/>
    <w:rsid w:val="00595BC3"/>
    <w:rsid w:val="005968F8"/>
    <w:rsid w:val="005A10D1"/>
    <w:rsid w:val="005A38FD"/>
    <w:rsid w:val="005B5DAA"/>
    <w:rsid w:val="005D6EFF"/>
    <w:rsid w:val="005E3AE2"/>
    <w:rsid w:val="00611EC7"/>
    <w:rsid w:val="0061226C"/>
    <w:rsid w:val="0061431B"/>
    <w:rsid w:val="00614CA0"/>
    <w:rsid w:val="0062770C"/>
    <w:rsid w:val="006308C2"/>
    <w:rsid w:val="006312D7"/>
    <w:rsid w:val="006342C5"/>
    <w:rsid w:val="00644B5D"/>
    <w:rsid w:val="006452A5"/>
    <w:rsid w:val="0065298E"/>
    <w:rsid w:val="00656221"/>
    <w:rsid w:val="00671D6C"/>
    <w:rsid w:val="00696C93"/>
    <w:rsid w:val="006A4E93"/>
    <w:rsid w:val="006A4F69"/>
    <w:rsid w:val="006C2DA8"/>
    <w:rsid w:val="006C603A"/>
    <w:rsid w:val="006D644F"/>
    <w:rsid w:val="006E4CCF"/>
    <w:rsid w:val="006E73CB"/>
    <w:rsid w:val="006F5D68"/>
    <w:rsid w:val="00701E34"/>
    <w:rsid w:val="007037A6"/>
    <w:rsid w:val="00725824"/>
    <w:rsid w:val="00727830"/>
    <w:rsid w:val="00743889"/>
    <w:rsid w:val="007477C9"/>
    <w:rsid w:val="007508DE"/>
    <w:rsid w:val="00753174"/>
    <w:rsid w:val="00763F69"/>
    <w:rsid w:val="00787F71"/>
    <w:rsid w:val="00796CD6"/>
    <w:rsid w:val="007A0ABA"/>
    <w:rsid w:val="007A541A"/>
    <w:rsid w:val="007A545D"/>
    <w:rsid w:val="007A69A2"/>
    <w:rsid w:val="007B650B"/>
    <w:rsid w:val="007C1D23"/>
    <w:rsid w:val="007C3683"/>
    <w:rsid w:val="007E065C"/>
    <w:rsid w:val="0080348B"/>
    <w:rsid w:val="00805740"/>
    <w:rsid w:val="00807F0C"/>
    <w:rsid w:val="00820136"/>
    <w:rsid w:val="008214F3"/>
    <w:rsid w:val="00822050"/>
    <w:rsid w:val="00824951"/>
    <w:rsid w:val="00831354"/>
    <w:rsid w:val="00835912"/>
    <w:rsid w:val="00837EAC"/>
    <w:rsid w:val="00842CAB"/>
    <w:rsid w:val="00867ED5"/>
    <w:rsid w:val="00884DE1"/>
    <w:rsid w:val="00885C04"/>
    <w:rsid w:val="008A0FD6"/>
    <w:rsid w:val="008C7A28"/>
    <w:rsid w:val="008D765F"/>
    <w:rsid w:val="008F5A9E"/>
    <w:rsid w:val="00907007"/>
    <w:rsid w:val="00915F90"/>
    <w:rsid w:val="009215F4"/>
    <w:rsid w:val="00936018"/>
    <w:rsid w:val="00951AB1"/>
    <w:rsid w:val="009527CA"/>
    <w:rsid w:val="00953875"/>
    <w:rsid w:val="00955902"/>
    <w:rsid w:val="00966C36"/>
    <w:rsid w:val="009700C6"/>
    <w:rsid w:val="00974CFA"/>
    <w:rsid w:val="009817D0"/>
    <w:rsid w:val="009C64E9"/>
    <w:rsid w:val="009D6B2B"/>
    <w:rsid w:val="009E33FC"/>
    <w:rsid w:val="009E34C0"/>
    <w:rsid w:val="009F0F46"/>
    <w:rsid w:val="00A41447"/>
    <w:rsid w:val="00A55DFA"/>
    <w:rsid w:val="00A56756"/>
    <w:rsid w:val="00A7148D"/>
    <w:rsid w:val="00A83143"/>
    <w:rsid w:val="00A95BEF"/>
    <w:rsid w:val="00AA509E"/>
    <w:rsid w:val="00AA5486"/>
    <w:rsid w:val="00AB37EB"/>
    <w:rsid w:val="00AB3F0A"/>
    <w:rsid w:val="00AB5A97"/>
    <w:rsid w:val="00AD6560"/>
    <w:rsid w:val="00AF5B9C"/>
    <w:rsid w:val="00B164CA"/>
    <w:rsid w:val="00B3404B"/>
    <w:rsid w:val="00B365E0"/>
    <w:rsid w:val="00B41293"/>
    <w:rsid w:val="00B459B1"/>
    <w:rsid w:val="00B461A3"/>
    <w:rsid w:val="00B64A5F"/>
    <w:rsid w:val="00B7026D"/>
    <w:rsid w:val="00B73B49"/>
    <w:rsid w:val="00B773D0"/>
    <w:rsid w:val="00B86A6A"/>
    <w:rsid w:val="00B955BB"/>
    <w:rsid w:val="00B95835"/>
    <w:rsid w:val="00BA1F6E"/>
    <w:rsid w:val="00BD1C86"/>
    <w:rsid w:val="00BD1FAD"/>
    <w:rsid w:val="00BE1B9B"/>
    <w:rsid w:val="00BF2238"/>
    <w:rsid w:val="00BF7BF0"/>
    <w:rsid w:val="00C02308"/>
    <w:rsid w:val="00C349B0"/>
    <w:rsid w:val="00C416A4"/>
    <w:rsid w:val="00C45531"/>
    <w:rsid w:val="00C46FE0"/>
    <w:rsid w:val="00C55D11"/>
    <w:rsid w:val="00C65262"/>
    <w:rsid w:val="00C660CD"/>
    <w:rsid w:val="00C67E41"/>
    <w:rsid w:val="00C73897"/>
    <w:rsid w:val="00C7656F"/>
    <w:rsid w:val="00C87715"/>
    <w:rsid w:val="00CA1376"/>
    <w:rsid w:val="00CA4D1C"/>
    <w:rsid w:val="00CB0CC2"/>
    <w:rsid w:val="00CB7171"/>
    <w:rsid w:val="00CC281F"/>
    <w:rsid w:val="00CD5389"/>
    <w:rsid w:val="00CE3CB4"/>
    <w:rsid w:val="00CF0659"/>
    <w:rsid w:val="00CF3DDC"/>
    <w:rsid w:val="00CF5C67"/>
    <w:rsid w:val="00CF772E"/>
    <w:rsid w:val="00D011D2"/>
    <w:rsid w:val="00D01E6B"/>
    <w:rsid w:val="00D164B7"/>
    <w:rsid w:val="00D1660E"/>
    <w:rsid w:val="00D2242B"/>
    <w:rsid w:val="00D4373A"/>
    <w:rsid w:val="00D44985"/>
    <w:rsid w:val="00D71006"/>
    <w:rsid w:val="00D81298"/>
    <w:rsid w:val="00D8270F"/>
    <w:rsid w:val="00D873A0"/>
    <w:rsid w:val="00D87567"/>
    <w:rsid w:val="00D91247"/>
    <w:rsid w:val="00D91A52"/>
    <w:rsid w:val="00D94040"/>
    <w:rsid w:val="00DC1ADD"/>
    <w:rsid w:val="00DC5F28"/>
    <w:rsid w:val="00DC7449"/>
    <w:rsid w:val="00DD384E"/>
    <w:rsid w:val="00DD3A9D"/>
    <w:rsid w:val="00DE7215"/>
    <w:rsid w:val="00DF1247"/>
    <w:rsid w:val="00DF1C9F"/>
    <w:rsid w:val="00DF2AF6"/>
    <w:rsid w:val="00DF41A8"/>
    <w:rsid w:val="00E02FE4"/>
    <w:rsid w:val="00E12B84"/>
    <w:rsid w:val="00E20BDC"/>
    <w:rsid w:val="00E21E2C"/>
    <w:rsid w:val="00E27DD5"/>
    <w:rsid w:val="00E50DCA"/>
    <w:rsid w:val="00E55763"/>
    <w:rsid w:val="00E67198"/>
    <w:rsid w:val="00E718EA"/>
    <w:rsid w:val="00E80473"/>
    <w:rsid w:val="00E81282"/>
    <w:rsid w:val="00E83E3B"/>
    <w:rsid w:val="00E9432C"/>
    <w:rsid w:val="00EB53D0"/>
    <w:rsid w:val="00EE0080"/>
    <w:rsid w:val="00EE24F1"/>
    <w:rsid w:val="00EE4D9C"/>
    <w:rsid w:val="00EE5656"/>
    <w:rsid w:val="00EF1CBB"/>
    <w:rsid w:val="00EF6E1E"/>
    <w:rsid w:val="00F1246B"/>
    <w:rsid w:val="00F14B68"/>
    <w:rsid w:val="00F20AB4"/>
    <w:rsid w:val="00F22DBC"/>
    <w:rsid w:val="00F52866"/>
    <w:rsid w:val="00F675BB"/>
    <w:rsid w:val="00F73B63"/>
    <w:rsid w:val="00F74FDD"/>
    <w:rsid w:val="00F9492B"/>
    <w:rsid w:val="00F9570F"/>
    <w:rsid w:val="00F97663"/>
    <w:rsid w:val="00FA1AC4"/>
    <w:rsid w:val="00FB7739"/>
    <w:rsid w:val="00FC2E2D"/>
    <w:rsid w:val="00FD0564"/>
    <w:rsid w:val="00FD0B84"/>
    <w:rsid w:val="00FD4FA6"/>
    <w:rsid w:val="00FF309F"/>
    <w:rsid w:val="00FF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D2D80"/>
  <w15:chartTrackingRefBased/>
  <w15:docId w15:val="{11C50FD9-0CA4-0D4E-B270-D62C6BA2E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040"/>
    <w:rPr>
      <w:rFonts w:ascii="Gotham Light" w:hAnsi="Gotham Light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B95835"/>
    <w:pPr>
      <w:pBdr>
        <w:top w:val="single" w:sz="24" w:space="0" w:color="9AAED1" w:themeColor="accent1"/>
        <w:left w:val="single" w:sz="24" w:space="0" w:color="9AAED1" w:themeColor="accent1"/>
        <w:bottom w:val="single" w:sz="24" w:space="0" w:color="9AAED1" w:themeColor="accent1"/>
        <w:right w:val="single" w:sz="24" w:space="0" w:color="9AAED1" w:themeColor="accent1"/>
      </w:pBdr>
      <w:shd w:val="clear" w:color="auto" w:fill="9AAED1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95835"/>
    <w:pPr>
      <w:pBdr>
        <w:top w:val="single" w:sz="24" w:space="0" w:color="EAEEF5" w:themeColor="accent1" w:themeTint="33"/>
        <w:left w:val="single" w:sz="24" w:space="0" w:color="EAEEF5" w:themeColor="accent1" w:themeTint="33"/>
        <w:bottom w:val="single" w:sz="24" w:space="0" w:color="EAEEF5" w:themeColor="accent1" w:themeTint="33"/>
        <w:right w:val="single" w:sz="24" w:space="0" w:color="EAEEF5" w:themeColor="accent1" w:themeTint="33"/>
      </w:pBdr>
      <w:shd w:val="clear" w:color="auto" w:fill="EAEEF5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95835"/>
    <w:pPr>
      <w:pBdr>
        <w:top w:val="single" w:sz="6" w:space="2" w:color="9AAED1" w:themeColor="accent1"/>
        <w:left w:val="single" w:sz="6" w:space="2" w:color="9AAED1" w:themeColor="accent1"/>
      </w:pBdr>
      <w:spacing w:before="300" w:after="0"/>
      <w:outlineLvl w:val="2"/>
    </w:pPr>
    <w:rPr>
      <w:caps/>
      <w:color w:val="38507C" w:themeColor="accent1" w:themeShade="7F"/>
      <w:spacing w:val="15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95835"/>
    <w:pPr>
      <w:pBdr>
        <w:top w:val="dotted" w:sz="6" w:space="2" w:color="9AAED1" w:themeColor="accent1"/>
        <w:left w:val="dotted" w:sz="6" w:space="2" w:color="9AAED1" w:themeColor="accent1"/>
      </w:pBdr>
      <w:spacing w:before="300" w:after="0"/>
      <w:outlineLvl w:val="3"/>
    </w:pPr>
    <w:rPr>
      <w:caps/>
      <w:color w:val="5B7BB4" w:themeColor="accent1" w:themeShade="BF"/>
      <w:spacing w:val="10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95835"/>
    <w:pPr>
      <w:pBdr>
        <w:bottom w:val="single" w:sz="6" w:space="1" w:color="9AAED1" w:themeColor="accent1"/>
      </w:pBdr>
      <w:spacing w:before="300" w:after="0"/>
      <w:outlineLvl w:val="4"/>
    </w:pPr>
    <w:rPr>
      <w:caps/>
      <w:color w:val="5B7BB4" w:themeColor="accent1" w:themeShade="BF"/>
      <w:spacing w:val="10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95835"/>
    <w:pPr>
      <w:pBdr>
        <w:bottom w:val="dotted" w:sz="6" w:space="1" w:color="9AAED1" w:themeColor="accent1"/>
      </w:pBdr>
      <w:spacing w:before="300" w:after="0"/>
      <w:outlineLvl w:val="5"/>
    </w:pPr>
    <w:rPr>
      <w:caps/>
      <w:color w:val="5B7BB4" w:themeColor="accent1" w:themeShade="BF"/>
      <w:spacing w:val="10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95835"/>
    <w:pPr>
      <w:spacing w:before="300" w:after="0"/>
      <w:outlineLvl w:val="6"/>
    </w:pPr>
    <w:rPr>
      <w:caps/>
      <w:color w:val="5B7BB4" w:themeColor="accent1" w:themeShade="BF"/>
      <w:spacing w:val="10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95835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95835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1E2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1E2C"/>
  </w:style>
  <w:style w:type="paragraph" w:styleId="Pieddepage">
    <w:name w:val="footer"/>
    <w:basedOn w:val="Normal"/>
    <w:link w:val="PieddepageCar"/>
    <w:uiPriority w:val="99"/>
    <w:unhideWhenUsed/>
    <w:qFormat/>
    <w:rsid w:val="00D94040"/>
    <w:pPr>
      <w:tabs>
        <w:tab w:val="center" w:pos="4536"/>
        <w:tab w:val="right" w:pos="9072"/>
      </w:tabs>
      <w:spacing w:before="0" w:after="0" w:line="240" w:lineRule="auto"/>
      <w:jc w:val="center"/>
    </w:pPr>
    <w:rPr>
      <w:sz w:val="13"/>
      <w:szCs w:val="13"/>
    </w:rPr>
  </w:style>
  <w:style w:type="character" w:customStyle="1" w:styleId="PieddepageCar">
    <w:name w:val="Pied de page Car"/>
    <w:basedOn w:val="Policepardfaut"/>
    <w:link w:val="Pieddepage"/>
    <w:uiPriority w:val="99"/>
    <w:rsid w:val="00D94040"/>
    <w:rPr>
      <w:rFonts w:ascii="Gotham Light" w:hAnsi="Gotham Light"/>
      <w:sz w:val="13"/>
      <w:szCs w:val="13"/>
    </w:rPr>
  </w:style>
  <w:style w:type="character" w:styleId="Lienhypertexte">
    <w:name w:val="Hyperlink"/>
    <w:basedOn w:val="Policepardfaut"/>
    <w:rsid w:val="00E21E2C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96CD6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B95835"/>
    <w:rPr>
      <w:b/>
      <w:bCs/>
      <w:caps/>
      <w:color w:val="FFFFFF" w:themeColor="background1"/>
      <w:spacing w:val="15"/>
      <w:shd w:val="clear" w:color="auto" w:fill="9AAED1" w:themeFill="accent1"/>
    </w:rPr>
  </w:style>
  <w:style w:type="character" w:customStyle="1" w:styleId="Titre2Car">
    <w:name w:val="Titre 2 Car"/>
    <w:basedOn w:val="Policepardfaut"/>
    <w:link w:val="Titre2"/>
    <w:uiPriority w:val="9"/>
    <w:rsid w:val="00B95835"/>
    <w:rPr>
      <w:caps/>
      <w:spacing w:val="15"/>
      <w:shd w:val="clear" w:color="auto" w:fill="EAEEF5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rsid w:val="00B95835"/>
    <w:rPr>
      <w:caps/>
      <w:color w:val="38507C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B95835"/>
    <w:rPr>
      <w:caps/>
      <w:color w:val="5B7BB4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B95835"/>
    <w:rPr>
      <w:caps/>
      <w:color w:val="5B7BB4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B95835"/>
    <w:rPr>
      <w:caps/>
      <w:color w:val="5B7BB4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B95835"/>
    <w:rPr>
      <w:caps/>
      <w:color w:val="5B7BB4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B95835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B95835"/>
    <w:rPr>
      <w:i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B95835"/>
    <w:rPr>
      <w:b/>
      <w:bCs/>
      <w:color w:val="5B7BB4" w:themeColor="accent1" w:themeShade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B95835"/>
    <w:pPr>
      <w:spacing w:before="720"/>
    </w:pPr>
    <w:rPr>
      <w:caps/>
      <w:color w:val="9AAED1" w:themeColor="accent1"/>
      <w:spacing w:val="10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95835"/>
    <w:rPr>
      <w:caps/>
      <w:color w:val="9AAED1" w:themeColor="accent1"/>
      <w:spacing w:val="10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95835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B95835"/>
    <w:rPr>
      <w:caps/>
      <w:color w:val="595959" w:themeColor="text1" w:themeTint="A6"/>
      <w:spacing w:val="10"/>
      <w:sz w:val="24"/>
      <w:szCs w:val="24"/>
    </w:rPr>
  </w:style>
  <w:style w:type="character" w:styleId="lev">
    <w:name w:val="Strong"/>
    <w:uiPriority w:val="22"/>
    <w:qFormat/>
    <w:rsid w:val="00B95835"/>
    <w:rPr>
      <w:b/>
      <w:bCs/>
    </w:rPr>
  </w:style>
  <w:style w:type="character" w:styleId="Accentuation">
    <w:name w:val="Emphasis"/>
    <w:uiPriority w:val="20"/>
    <w:qFormat/>
    <w:rsid w:val="00B95835"/>
    <w:rPr>
      <w:caps/>
      <w:color w:val="38507C" w:themeColor="accent1" w:themeShade="7F"/>
      <w:spacing w:val="5"/>
    </w:rPr>
  </w:style>
  <w:style w:type="paragraph" w:styleId="Sansinterligne">
    <w:name w:val="No Spacing"/>
    <w:basedOn w:val="Normal"/>
    <w:link w:val="SansinterligneCar"/>
    <w:uiPriority w:val="1"/>
    <w:qFormat/>
    <w:rsid w:val="00B95835"/>
    <w:pPr>
      <w:spacing w:before="0"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B95835"/>
    <w:rPr>
      <w:sz w:val="20"/>
      <w:szCs w:val="20"/>
    </w:rPr>
  </w:style>
  <w:style w:type="paragraph" w:styleId="Paragraphedeliste">
    <w:name w:val="List Paragraph"/>
    <w:basedOn w:val="Normal"/>
    <w:uiPriority w:val="34"/>
    <w:qFormat/>
    <w:rsid w:val="00B9583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B9583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B95835"/>
    <w:rPr>
      <w:i/>
      <w:iCs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5835"/>
    <w:pPr>
      <w:pBdr>
        <w:top w:val="single" w:sz="4" w:space="10" w:color="9AAED1" w:themeColor="accent1"/>
        <w:left w:val="single" w:sz="4" w:space="10" w:color="9AAED1" w:themeColor="accent1"/>
      </w:pBdr>
      <w:spacing w:after="0"/>
      <w:ind w:left="1296" w:right="1152"/>
      <w:jc w:val="both"/>
    </w:pPr>
    <w:rPr>
      <w:i/>
      <w:iCs/>
      <w:color w:val="9AAED1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95835"/>
    <w:rPr>
      <w:i/>
      <w:iCs/>
      <w:color w:val="9AAED1" w:themeColor="accent1"/>
      <w:sz w:val="20"/>
      <w:szCs w:val="20"/>
    </w:rPr>
  </w:style>
  <w:style w:type="character" w:styleId="Accentuationlgre">
    <w:name w:val="Subtle Emphasis"/>
    <w:uiPriority w:val="19"/>
    <w:qFormat/>
    <w:rsid w:val="00B95835"/>
    <w:rPr>
      <w:i/>
      <w:iCs/>
      <w:color w:val="38507C" w:themeColor="accent1" w:themeShade="7F"/>
    </w:rPr>
  </w:style>
  <w:style w:type="character" w:styleId="Accentuationintense">
    <w:name w:val="Intense Emphasis"/>
    <w:uiPriority w:val="21"/>
    <w:qFormat/>
    <w:rsid w:val="00B95835"/>
    <w:rPr>
      <w:b/>
      <w:bCs/>
      <w:caps/>
      <w:color w:val="38507C" w:themeColor="accent1" w:themeShade="7F"/>
      <w:spacing w:val="10"/>
    </w:rPr>
  </w:style>
  <w:style w:type="character" w:styleId="Rfrencelgre">
    <w:name w:val="Subtle Reference"/>
    <w:uiPriority w:val="31"/>
    <w:qFormat/>
    <w:rsid w:val="00B95835"/>
    <w:rPr>
      <w:b/>
      <w:bCs/>
      <w:color w:val="9AAED1" w:themeColor="accent1"/>
    </w:rPr>
  </w:style>
  <w:style w:type="character" w:styleId="Rfrenceintense">
    <w:name w:val="Intense Reference"/>
    <w:uiPriority w:val="32"/>
    <w:qFormat/>
    <w:rsid w:val="00B95835"/>
    <w:rPr>
      <w:b/>
      <w:bCs/>
      <w:i/>
      <w:iCs/>
      <w:caps/>
      <w:color w:val="9AAED1" w:themeColor="accent1"/>
    </w:rPr>
  </w:style>
  <w:style w:type="character" w:styleId="Titredulivre">
    <w:name w:val="Book Title"/>
    <w:uiPriority w:val="33"/>
    <w:qFormat/>
    <w:rsid w:val="00B95835"/>
    <w:rPr>
      <w:b/>
      <w:bCs/>
      <w:i/>
      <w:iCs/>
      <w:spacing w:val="9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95835"/>
    <w:pPr>
      <w:outlineLvl w:val="9"/>
    </w:pPr>
  </w:style>
  <w:style w:type="table" w:styleId="Grilledutableau">
    <w:name w:val="Table Grid"/>
    <w:basedOn w:val="TableauNormal"/>
    <w:uiPriority w:val="39"/>
    <w:rsid w:val="0008129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5A38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lledetableauclaire">
    <w:name w:val="Grid Table Light"/>
    <w:basedOn w:val="TableauNormal"/>
    <w:uiPriority w:val="40"/>
    <w:rsid w:val="00563E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Clair-Accentuation1">
    <w:name w:val="List Table 1 Light Accent 1"/>
    <w:basedOn w:val="TableauNormal"/>
    <w:uiPriority w:val="46"/>
    <w:rsid w:val="00B4129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CEE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CEE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F5" w:themeFill="accent1" w:themeFillTint="33"/>
      </w:tcPr>
    </w:tblStylePr>
    <w:tblStylePr w:type="band1Horz">
      <w:tblPr/>
      <w:tcPr>
        <w:shd w:val="clear" w:color="auto" w:fill="EAEEF5" w:themeFill="accent1" w:themeFillTint="33"/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170DF"/>
    <w:pPr>
      <w:spacing w:before="0" w:after="0" w:line="240" w:lineRule="auto"/>
    </w:p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170DF"/>
    <w:rPr>
      <w:rFonts w:ascii="Gotham Light" w:hAnsi="Gotham Light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170DF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5274"/>
    <w:pPr>
      <w:spacing w:before="0" w:after="0" w:line="240" w:lineRule="auto"/>
    </w:pPr>
  </w:style>
  <w:style w:type="character" w:customStyle="1" w:styleId="NotedefinCar">
    <w:name w:val="Note de fin Car"/>
    <w:basedOn w:val="Policepardfaut"/>
    <w:link w:val="Notedefin"/>
    <w:uiPriority w:val="99"/>
    <w:semiHidden/>
    <w:rsid w:val="00595274"/>
    <w:rPr>
      <w:rFonts w:ascii="Gotham Light" w:hAnsi="Gotham Light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595274"/>
    <w:rPr>
      <w:vertAlign w:val="superscript"/>
    </w:rPr>
  </w:style>
  <w:style w:type="table" w:styleId="TableauGrille1Clair-Accentuation1">
    <w:name w:val="Grid Table 1 Light Accent 1"/>
    <w:basedOn w:val="TableauNormal"/>
    <w:uiPriority w:val="46"/>
    <w:rsid w:val="00CF772E"/>
    <w:pPr>
      <w:spacing w:after="0" w:line="240" w:lineRule="auto"/>
    </w:pPr>
    <w:tblPr>
      <w:tblStyleRowBandSize w:val="1"/>
      <w:tblStyleColBandSize w:val="1"/>
      <w:tblBorders>
        <w:top w:val="single" w:sz="4" w:space="0" w:color="D6DEEC" w:themeColor="accent1" w:themeTint="66"/>
        <w:left w:val="single" w:sz="4" w:space="0" w:color="D6DEEC" w:themeColor="accent1" w:themeTint="66"/>
        <w:bottom w:val="single" w:sz="4" w:space="0" w:color="D6DEEC" w:themeColor="accent1" w:themeTint="66"/>
        <w:right w:val="single" w:sz="4" w:space="0" w:color="D6DEEC" w:themeColor="accent1" w:themeTint="66"/>
        <w:insideH w:val="single" w:sz="4" w:space="0" w:color="D6DEEC" w:themeColor="accent1" w:themeTint="66"/>
        <w:insideV w:val="single" w:sz="4" w:space="0" w:color="D6DEE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2CEE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CEE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Liste1Clair-Accentuation3">
    <w:name w:val="List Table 1 Light Accent 3"/>
    <w:basedOn w:val="TableauNormal"/>
    <w:uiPriority w:val="46"/>
    <w:rsid w:val="00884DE1"/>
    <w:pPr>
      <w:spacing w:before="0"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C1E2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C1E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F5" w:themeFill="accent3" w:themeFillTint="33"/>
      </w:tcPr>
    </w:tblStylePr>
    <w:tblStylePr w:type="band1Horz">
      <w:tblPr/>
      <w:tcPr>
        <w:shd w:val="clear" w:color="auto" w:fill="E0EAF5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icp.fr" TargetMode="External"/><Relationship Id="rId1" Type="http://schemas.openxmlformats.org/officeDocument/2006/relationships/hyperlink" Target="mailto:info@aicp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mandinemessio/Library/Group%20Containers/UBF8T346G9.Office/User%20Content.localized/Templates.localized/Papier%20en-te&#770;te%202023.dotx" TargetMode="External"/></Relationships>
</file>

<file path=word/theme/theme1.xml><?xml version="1.0" encoding="utf-8"?>
<a:theme xmlns:a="http://schemas.openxmlformats.org/drawingml/2006/main" name="Profondeur">
  <a:themeElements>
    <a:clrScheme name="Personnalisé 1">
      <a:dk1>
        <a:srgbClr val="000000"/>
      </a:dk1>
      <a:lt1>
        <a:srgbClr val="FFFFFF"/>
      </a:lt1>
      <a:dk2>
        <a:srgbClr val="373545"/>
      </a:dk2>
      <a:lt2>
        <a:srgbClr val="CEDBE6"/>
      </a:lt2>
      <a:accent1>
        <a:srgbClr val="9AAED1"/>
      </a:accent1>
      <a:accent2>
        <a:srgbClr val="82AED1"/>
      </a:accent2>
      <a:accent3>
        <a:srgbClr val="6699CF"/>
      </a:accent3>
      <a:accent4>
        <a:srgbClr val="78936D"/>
      </a:accent4>
      <a:accent5>
        <a:srgbClr val="819969"/>
      </a:accent5>
      <a:accent6>
        <a:srgbClr val="698B56"/>
      </a:accent6>
      <a:hlink>
        <a:srgbClr val="4C79E3"/>
      </a:hlink>
      <a:folHlink>
        <a:srgbClr val="5C8788"/>
      </a:folHlink>
    </a:clrScheme>
    <a:fontScheme name="Profondeur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rofondeu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pth" id="{7BEAFC2A-325C-49C4-AC08-2B765DA903F9}" vid="{1735E755-43E6-43AA-ABA2-C989ECC79AF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NIVEAU 6</CompanyAddress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31787CD9508E46982872F957EDC732" ma:contentTypeVersion="16" ma:contentTypeDescription="Crée un document." ma:contentTypeScope="" ma:versionID="a408864c243b3d5bc1edf1baccb4fb65">
  <xsd:schema xmlns:xsd="http://www.w3.org/2001/XMLSchema" xmlns:xs="http://www.w3.org/2001/XMLSchema" xmlns:p="http://schemas.microsoft.com/office/2006/metadata/properties" xmlns:ns2="10c96c4d-21f2-455b-acbb-30e08c7eb78c" xmlns:ns3="3ad5e946-e7e3-438f-9387-60a9f11f3c0d" targetNamespace="http://schemas.microsoft.com/office/2006/metadata/properties" ma:root="true" ma:fieldsID="2d08eadb31e392eae7c99b279b16ece6" ns2:_="" ns3:_="">
    <xsd:import namespace="10c96c4d-21f2-455b-acbb-30e08c7eb78c"/>
    <xsd:import namespace="3ad5e946-e7e3-438f-9387-60a9f11f3c0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96c4d-21f2-455b-acbb-30e08c7eb78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a8b6ea6-6160-4211-9bb9-d3921596559f}" ma:internalName="TaxCatchAll" ma:showField="CatchAllData" ma:web="10c96c4d-21f2-455b-acbb-30e08c7eb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5e946-e7e3-438f-9387-60a9f11f3c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349be933-649e-4c3d-b43d-90ff9cf233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c96c4d-21f2-455b-acbb-30e08c7eb78c" xsi:nil="true"/>
    <lcf76f155ced4ddcb4097134ff3c332f xmlns="3ad5e946-e7e3-438f-9387-60a9f11f3c0d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CD33701-2C86-4251-BFBB-5351D94C8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96c4d-21f2-455b-acbb-30e08c7eb78c"/>
    <ds:schemaRef ds:uri="3ad5e946-e7e3-438f-9387-60a9f11f3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8B37FA-622A-4135-BE89-F9C5176DD4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87A34E-2533-43A1-A7F1-9824392C93D3}">
  <ds:schemaRefs>
    <ds:schemaRef ds:uri="http://schemas.microsoft.com/office/2006/metadata/properties"/>
    <ds:schemaRef ds:uri="http://schemas.microsoft.com/office/infopath/2007/PartnerControls"/>
    <ds:schemaRef ds:uri="10c96c4d-21f2-455b-acbb-30e08c7eb78c"/>
    <ds:schemaRef ds:uri="3ad5e946-e7e3-438f-9387-60a9f11f3c0d"/>
  </ds:schemaRefs>
</ds:datastoreItem>
</file>

<file path=customXml/itemProps5.xml><?xml version="1.0" encoding="utf-8"?>
<ds:datastoreItem xmlns:ds="http://schemas.openxmlformats.org/officeDocument/2006/customXml" ds:itemID="{3F0CA9AF-F194-6A49-B01F-BD4FF57B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en-tête 2023.dotx</Template>
  <TotalTime>9</TotalTime>
  <Pages>21</Pages>
  <Words>2165</Words>
  <Characters>11913</Characters>
  <Application>Microsoft Office Word</Application>
  <DocSecurity>0</DocSecurity>
  <Lines>99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RNCP</Company>
  <LinksUpToDate>false</LinksUpToDate>
  <CharactersWithSpaces>14050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DES ACQUIS DE L’EXPÉRIENCE : DOSSIER DE VALIDATION</dc:title>
  <dc:subject/>
  <dc:creator>MODÉLISTE INTERNATIONAL DU VÊTEMENT</dc:creator>
  <cp:keywords/>
  <dc:description/>
  <cp:lastModifiedBy>Amandine Messio</cp:lastModifiedBy>
  <cp:revision>18</cp:revision>
  <cp:lastPrinted>2026-02-02T10:01:00Z</cp:lastPrinted>
  <dcterms:created xsi:type="dcterms:W3CDTF">2026-02-02T10:01:00Z</dcterms:created>
  <dcterms:modified xsi:type="dcterms:W3CDTF">2026-02-02T10:39:00Z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0x010100F131787CD9508E46982872F957EDC732</vt:lpwstr>
  </property>
  <property fmtid="{D5CDD505-2E9C-101B-9397-08002B2CF9AE}" pid="3" name="MediaServiceImageTags">
    <vt:lpwstr/>
  </property>
</Properties>
</file>