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083515938"/>
        <w:docPartObj>
          <w:docPartGallery w:val="Cover Pages"/>
          <w:docPartUnique/>
        </w:docPartObj>
      </w:sdtPr>
      <w:sdtContent>
        <w:p w14:paraId="700AFB0C" w14:textId="0DCE643E" w:rsidR="00105364" w:rsidRDefault="0010536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04E000E" wp14:editId="3B2840B8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e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eu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7CEBDF2C" w14:textId="3C00E308" w:rsidR="00105364" w:rsidRDefault="00105364" w:rsidP="00041729">
                                      <w:pPr>
                                        <w:pStyle w:val="Sansinterligne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MODÉLISTE CRÉATEUR EN BUREAU D’ÉTUDES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Zone de texte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9AAED1" w:themeColor="accent1"/>
                                      <w:sz w:val="72"/>
                                      <w:szCs w:val="72"/>
                                    </w:rPr>
                                    <w:alias w:val="Titr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7FDD8381" w14:textId="736D2028" w:rsidR="00105364" w:rsidRDefault="00105364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9AAED1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9AAED1" w:themeColor="accent1"/>
                                          <w:sz w:val="72"/>
                                          <w:szCs w:val="72"/>
                                        </w:rPr>
                                        <w:t>VALIDATION DES ACQUIS DE L’EXPÉRIENCE : DOSSIER DE VALIDATION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04E000E" id="Groupe 4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&#13;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" fillcolor="#9aaed1 [3204]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" fillcolor="#9aaed1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eu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7CEBDF2C" w14:textId="3C00E308" w:rsidR="00105364" w:rsidRDefault="00105364" w:rsidP="00041729">
                                <w:pPr>
                                  <w:pStyle w:val="Sansinterligne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MODÉLISTE CRÉATEUR EN BUREAU D’ÉTUDES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96" o:spid="_x0000_s1029" type="#_x0000_t202" style="position:absolute;left:68;top:13716;width:68580;height:272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&#13;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9AAED1" w:themeColor="accent1"/>
                                <w:sz w:val="72"/>
                                <w:szCs w:val="72"/>
                              </w:rPr>
                              <w:alias w:val="Titr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7FDD8381" w14:textId="736D2028" w:rsidR="00105364" w:rsidRDefault="00105364">
                                <w:pPr>
                                  <w:pStyle w:val="Sansinterligne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9AAED1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9AAED1" w:themeColor="accent1"/>
                                    <w:sz w:val="72"/>
                                    <w:szCs w:val="72"/>
                                  </w:rPr>
                                  <w:t>VALIDATION DES ACQUIS DE L’EXPÉRIENCE : DOSSIER DE VALIDATION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4544E9B1" w14:textId="6ECB7181" w:rsidR="00105364" w:rsidRDefault="00105364">
          <w:r>
            <w:br w:type="page"/>
          </w:r>
        </w:p>
      </w:sdtContent>
    </w:sdt>
    <w:p w14:paraId="63477587" w14:textId="77777777" w:rsidR="00C87715" w:rsidRDefault="00C87715" w:rsidP="00C87715"/>
    <w:p w14:paraId="62254EF8" w14:textId="77777777" w:rsidR="00C87715" w:rsidRDefault="00C87715" w:rsidP="00C87715"/>
    <w:p w14:paraId="3987BFA1" w14:textId="77777777" w:rsidR="00C87715" w:rsidRDefault="00C87715" w:rsidP="00C87715"/>
    <w:p w14:paraId="56D50CDD" w14:textId="77777777" w:rsidR="00C87715" w:rsidRDefault="00C87715" w:rsidP="00C87715"/>
    <w:p w14:paraId="3894A2D9" w14:textId="77777777" w:rsidR="00C87715" w:rsidRDefault="00C87715" w:rsidP="00C87715"/>
    <w:p w14:paraId="3E7B1DCB" w14:textId="77777777" w:rsidR="00C87715" w:rsidRDefault="00C87715" w:rsidP="00C87715"/>
    <w:p w14:paraId="7AA533C0" w14:textId="77777777" w:rsidR="00C87715" w:rsidRDefault="00C87715" w:rsidP="00C87715"/>
    <w:p w14:paraId="79A7D906" w14:textId="77777777" w:rsidR="00C87715" w:rsidRDefault="00C87715" w:rsidP="00C87715"/>
    <w:p w14:paraId="58023C7C" w14:textId="77777777" w:rsidR="00C87715" w:rsidRDefault="00C87715" w:rsidP="00C87715"/>
    <w:p w14:paraId="2728638A" w14:textId="77777777" w:rsidR="00C87715" w:rsidRDefault="00C87715" w:rsidP="00C87715"/>
    <w:p w14:paraId="5AD8636A" w14:textId="77777777" w:rsidR="00C87715" w:rsidRDefault="00C87715" w:rsidP="00C87715"/>
    <w:p w14:paraId="2E3223AE" w14:textId="77777777" w:rsidR="00C87715" w:rsidRDefault="00C87715" w:rsidP="00C87715"/>
    <w:p w14:paraId="25983844" w14:textId="77777777" w:rsidR="00C87715" w:rsidRDefault="00C87715" w:rsidP="00C87715"/>
    <w:p w14:paraId="0B28E80F" w14:textId="77777777" w:rsidR="00C87715" w:rsidRDefault="00C87715" w:rsidP="00C87715"/>
    <w:p w14:paraId="03E85266" w14:textId="77777777" w:rsidR="00C87715" w:rsidRDefault="00C87715" w:rsidP="00C87715"/>
    <w:p w14:paraId="08F9A6C6" w14:textId="250C4889" w:rsidR="00884DE1" w:rsidRDefault="00884DE1" w:rsidP="00974CFA">
      <w:pPr>
        <w:pStyle w:val="Titre3"/>
      </w:pPr>
      <w:r>
        <w:t>Cadre r</w:t>
      </w:r>
      <w:r w:rsidR="00974CFA">
        <w:t>É</w:t>
      </w:r>
      <w:r>
        <w:t>serv</w:t>
      </w:r>
      <w:r w:rsidR="00974CFA">
        <w:t>É</w:t>
      </w:r>
      <w:r>
        <w:t xml:space="preserve"> à l’AICP (ne pas remplir)</w:t>
      </w:r>
    </w:p>
    <w:p w14:paraId="27A27BF3" w14:textId="77777777" w:rsidR="00EF1CBB" w:rsidRPr="00EF1CBB" w:rsidRDefault="00EF1CBB" w:rsidP="00EF1CBB">
      <w:pPr>
        <w:pStyle w:val="Sansinterligne"/>
      </w:pPr>
    </w:p>
    <w:p w14:paraId="7841A23B" w14:textId="31DACFCB" w:rsidR="00884DE1" w:rsidRDefault="0061431B" w:rsidP="00EF1CBB">
      <w:pPr>
        <w:pStyle w:val="Sansinterligne"/>
      </w:pPr>
      <w:r>
        <w:t xml:space="preserve">Dossier reçu le : </w:t>
      </w:r>
      <w:r>
        <w:fldChar w:fldCharType="begin">
          <w:ffData>
            <w:name w:val="Texte32"/>
            <w:enabled/>
            <w:calcOnExit w:val="0"/>
            <w:textInput>
              <w:type w:val="date"/>
            </w:textInput>
          </w:ffData>
        </w:fldChar>
      </w:r>
      <w:bookmarkStart w:id="0" w:name="Texte32"/>
      <w:r>
        <w:instrText xml:space="preserve"> FORMTEXT </w:instrText>
      </w:r>
      <w:r>
        <w:fldChar w:fldCharType="separate"/>
      </w:r>
      <w:r w:rsidR="00270989">
        <w:t> </w:t>
      </w:r>
      <w:r w:rsidR="00270989">
        <w:t> </w:t>
      </w:r>
      <w:r w:rsidR="00270989">
        <w:t> </w:t>
      </w:r>
      <w:r w:rsidR="00270989">
        <w:t> </w:t>
      </w:r>
      <w:r w:rsidR="00270989">
        <w:t> </w:t>
      </w:r>
      <w:r>
        <w:fldChar w:fldCharType="end"/>
      </w:r>
      <w:bookmarkEnd w:id="0"/>
    </w:p>
    <w:p w14:paraId="0B90EB0A" w14:textId="6CAF70EB" w:rsidR="0061431B" w:rsidRDefault="0061431B" w:rsidP="00EF1CBB">
      <w:pPr>
        <w:pStyle w:val="Sansinterligne"/>
      </w:pPr>
      <w:r>
        <w:t xml:space="preserve">Dossier complet le : </w:t>
      </w:r>
      <w:r>
        <w:fldChar w:fldCharType="begin">
          <w:ffData>
            <w:name w:val="Texte33"/>
            <w:enabled/>
            <w:calcOnExit w:val="0"/>
            <w:textInput>
              <w:type w:val="date"/>
            </w:textInput>
          </w:ffData>
        </w:fldChar>
      </w:r>
      <w:bookmarkStart w:id="1" w:name="Texte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4E8E15F" w14:textId="77777777" w:rsidR="00E80473" w:rsidRDefault="00743889" w:rsidP="00EF1CBB">
      <w:pPr>
        <w:pStyle w:val="Sansinterligne"/>
      </w:pPr>
      <w:r>
        <w:t xml:space="preserve">Nom et Prénom : </w:t>
      </w:r>
      <w:r>
        <w:fldChar w:fldCharType="begin">
          <w:ffData>
            <w:name w:val="Texte36"/>
            <w:enabled/>
            <w:calcOnExit w:val="0"/>
            <w:textInput/>
          </w:ffData>
        </w:fldChar>
      </w:r>
      <w:bookmarkStart w:id="2" w:name="Texte3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E73AD42" w14:textId="4DD9BB07" w:rsidR="0061431B" w:rsidRDefault="00150324" w:rsidP="00EF1CBB">
      <w:pPr>
        <w:pStyle w:val="Sansinterligne"/>
      </w:pPr>
      <w:r>
        <w:t xml:space="preserve">N° identifiant : </w:t>
      </w:r>
      <w:r>
        <w:fldChar w:fldCharType="begin">
          <w:ffData>
            <w:name w:val="Texte34"/>
            <w:enabled/>
            <w:calcOnExit w:val="0"/>
            <w:textInput/>
          </w:ffData>
        </w:fldChar>
      </w:r>
      <w:bookmarkStart w:id="3" w:name="Texte3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1C80DE3" w14:textId="4F3324B8" w:rsidR="00D91247" w:rsidRDefault="00D91247" w:rsidP="00EF1CBB">
      <w:pPr>
        <w:pStyle w:val="Sansinterligne"/>
      </w:pPr>
      <w:r>
        <w:t xml:space="preserve">Date du jury : </w:t>
      </w:r>
      <w:r>
        <w:fldChar w:fldCharType="begin">
          <w:ffData>
            <w:name w:val="Texte32"/>
            <w:enabled/>
            <w:calcOnExit w:val="0"/>
            <w:textInput>
              <w:type w:val="dat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2EFFBEE" w14:textId="7A694D99" w:rsidR="009F0F46" w:rsidRPr="00D91247" w:rsidRDefault="00CF0659">
      <w:pPr>
        <w:rPr>
          <w:b/>
          <w:bCs/>
          <w:u w:val="single"/>
        </w:rPr>
      </w:pPr>
      <w:r w:rsidRPr="00D91247">
        <w:rPr>
          <w:b/>
          <w:bCs/>
          <w:u w:val="single"/>
        </w:rPr>
        <w:t>Décision de validation</w:t>
      </w:r>
      <w:r w:rsidR="00DE7215" w:rsidRPr="00D91247">
        <w:rPr>
          <w:b/>
          <w:bCs/>
          <w:u w:val="single"/>
        </w:rPr>
        <w:t xml:space="preserve"> du titre RNCP </w:t>
      </w:r>
      <w:r w:rsidR="009F0F46" w:rsidRPr="00D91247">
        <w:rPr>
          <w:b/>
          <w:bCs/>
          <w:u w:val="single"/>
        </w:rPr>
        <w:t>Modéliste créateur en bureau d’études</w:t>
      </w:r>
      <w:r w:rsidR="00053F41">
        <w:rPr>
          <w:b/>
          <w:bCs/>
          <w:u w:val="single"/>
        </w:rPr>
        <w:t xml:space="preserve"> </w:t>
      </w:r>
      <w:r w:rsidRPr="00D91247">
        <w:rPr>
          <w:b/>
          <w:bCs/>
          <w:u w:val="single"/>
        </w:rPr>
        <w:t>:</w:t>
      </w:r>
      <w:r w:rsidR="009F0F46" w:rsidRPr="00D91247">
        <w:rPr>
          <w:b/>
          <w:bCs/>
          <w:u w:val="single"/>
        </w:rPr>
        <w:t xml:space="preserve"> </w:t>
      </w:r>
    </w:p>
    <w:p w14:paraId="6A6B2F5E" w14:textId="52FC71EC" w:rsidR="00D91247" w:rsidRDefault="00542E47" w:rsidP="00D91247">
      <w:pPr>
        <w:ind w:firstLine="708"/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aseACocher3"/>
      <w:r>
        <w:instrText xml:space="preserve"> FORMCHECKBOX </w:instrText>
      </w:r>
      <w:r>
        <w:fldChar w:fldCharType="separate"/>
      </w:r>
      <w:r>
        <w:fldChar w:fldCharType="end"/>
      </w:r>
      <w:bookmarkEnd w:id="4"/>
      <w:r>
        <w:t xml:space="preserve"> </w:t>
      </w:r>
      <w:r w:rsidR="00D91247">
        <w:t>Validé</w:t>
      </w:r>
      <w:r w:rsidR="009F0F46">
        <w:t xml:space="preserve"> </w:t>
      </w:r>
      <w: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4"/>
      <w:r>
        <w:instrText xml:space="preserve"> FORMCHECKBOX </w:instrText>
      </w:r>
      <w:r>
        <w:fldChar w:fldCharType="separate"/>
      </w:r>
      <w:r>
        <w:fldChar w:fldCharType="end"/>
      </w:r>
      <w:bookmarkEnd w:id="5"/>
      <w:r>
        <w:t xml:space="preserve"> </w:t>
      </w:r>
      <w:r w:rsidR="00D91247">
        <w:t>N</w:t>
      </w:r>
      <w:r>
        <w:t xml:space="preserve">on validé </w:t>
      </w:r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5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</w:t>
      </w:r>
      <w:r w:rsidR="00D91247">
        <w:t>V</w:t>
      </w:r>
      <w:r>
        <w:t>alidé partiellement</w:t>
      </w:r>
    </w:p>
    <w:p w14:paraId="73BE3B5F" w14:textId="0C036E78" w:rsidR="00E55763" w:rsidRPr="00E20BDC" w:rsidRDefault="00E55763" w:rsidP="007477C9">
      <w:pPr>
        <w:ind w:left="708"/>
        <w:rPr>
          <w:u w:val="single"/>
        </w:rPr>
      </w:pPr>
      <w:r w:rsidRPr="00E20BDC">
        <w:rPr>
          <w:u w:val="single"/>
        </w:rPr>
        <w:t xml:space="preserve">Blocs de compétences validés : </w:t>
      </w:r>
    </w:p>
    <w:p w14:paraId="1BB094E2" w14:textId="6FB4AFCF" w:rsidR="00CA4D1C" w:rsidRPr="001442A6" w:rsidRDefault="00E55763" w:rsidP="00E20BDC">
      <w:pPr>
        <w:pStyle w:val="Sansinterligne"/>
        <w:ind w:left="708"/>
        <w:rPr>
          <w:rFonts w:ascii="Calibri Light" w:hAnsi="Calibri Light" w:cs="Calibri Light"/>
          <w:b/>
          <w:bCs/>
          <w:shd w:val="clear" w:color="auto" w:fill="FFFFFF"/>
        </w:rPr>
      </w:pP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6"/>
      <w:r>
        <w:instrText xml:space="preserve"> FORMCHECKBOX </w:instrText>
      </w:r>
      <w:r>
        <w:fldChar w:fldCharType="separate"/>
      </w:r>
      <w:r>
        <w:fldChar w:fldCharType="end"/>
      </w:r>
      <w:bookmarkEnd w:id="7"/>
      <w:r w:rsidR="00CA4D1C" w:rsidRPr="00CA4D1C">
        <w:rPr>
          <w:rFonts w:ascii="Calibri Light" w:hAnsi="Calibri Light" w:cs="Calibri Light"/>
          <w:b/>
          <w:bCs/>
          <w:shd w:val="clear" w:color="auto" w:fill="FFFFFF"/>
        </w:rPr>
        <w:t xml:space="preserve"> </w:t>
      </w:r>
      <w:r w:rsidR="00CA4D1C" w:rsidRPr="00CA4D1C">
        <w:t>Bloc 1 : Participer à la conception d’une collection</w:t>
      </w:r>
      <w:r w:rsidR="00CA4D1C" w:rsidRPr="001442A6">
        <w:rPr>
          <w:rFonts w:ascii="Calibri Light" w:hAnsi="Calibri Light" w:cs="Calibri Light"/>
          <w:b/>
          <w:bCs/>
          <w:shd w:val="clear" w:color="auto" w:fill="FFFFFF"/>
        </w:rPr>
        <w:t xml:space="preserve"> </w:t>
      </w:r>
    </w:p>
    <w:p w14:paraId="437ADEF6" w14:textId="2D602742" w:rsidR="00953875" w:rsidRPr="00576D2B" w:rsidRDefault="00576D2B" w:rsidP="00E20BDC">
      <w:pPr>
        <w:pStyle w:val="Sansinterligne"/>
        <w:ind w:left="708"/>
      </w:pPr>
      <w: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7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</w:t>
      </w:r>
      <w:r w:rsidR="00953875" w:rsidRPr="00576D2B">
        <w:t>Bloc 2 : Analyser le modèle selon les descriptifs techniques et stylistiques (croquis, plan de collection) du bureau de style (studio) ou du directeur artistique et réaliser le patronnage en coupe à plat ou moulage.</w:t>
      </w:r>
    </w:p>
    <w:p w14:paraId="3FFDE119" w14:textId="4F0B5245" w:rsidR="00E12B84" w:rsidRPr="00576D2B" w:rsidRDefault="00576D2B" w:rsidP="00E20BDC">
      <w:pPr>
        <w:pStyle w:val="Sansinterligne"/>
        <w:ind w:left="708"/>
      </w:pPr>
      <w: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8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</w:t>
      </w:r>
      <w:r w:rsidR="00E12B84" w:rsidRPr="00576D2B">
        <w:t>Bloc 3 : Assurer / superviser la réalisation du prototype</w:t>
      </w:r>
    </w:p>
    <w:p w14:paraId="0C3333EC" w14:textId="590A3226" w:rsidR="00E55763" w:rsidRDefault="00576D2B" w:rsidP="00E20BDC">
      <w:pPr>
        <w:pStyle w:val="Sansinterligne"/>
        <w:ind w:left="708"/>
      </w:pPr>
      <w: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9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</w:t>
      </w:r>
      <w:r w:rsidRPr="00576D2B">
        <w:t>Bloc 4 : Préparer l’industrialisation du modèle</w:t>
      </w:r>
    </w:p>
    <w:p w14:paraId="70FC6FD9" w14:textId="77777777" w:rsidR="00E55763" w:rsidRDefault="005E3AE2">
      <w:r>
        <w:t xml:space="preserve">Date de décision de la validation : </w:t>
      </w:r>
      <w:r>
        <w:fldChar w:fldCharType="begin">
          <w:ffData>
            <w:name w:val="Texte35"/>
            <w:enabled/>
            <w:calcOnExit w:val="0"/>
            <w:textInput>
              <w:type w:val="date"/>
            </w:textInput>
          </w:ffData>
        </w:fldChar>
      </w:r>
      <w:bookmarkStart w:id="11" w:name="Texte3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720FEE59" w14:textId="77777777" w:rsidR="007477C9" w:rsidRDefault="007477C9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6BF6748B" w14:textId="5EDA27D8" w:rsidR="00D44985" w:rsidRPr="00D44985" w:rsidRDefault="006C603A" w:rsidP="002F4A22">
      <w:pPr>
        <w:pStyle w:val="Titre1"/>
      </w:pPr>
      <w:r>
        <w:lastRenderedPageBreak/>
        <w:t>d</w:t>
      </w:r>
      <w:r w:rsidR="00B461A3">
        <w:t>É</w:t>
      </w:r>
      <w:r>
        <w:t>claration sur l’honneur</w:t>
      </w:r>
    </w:p>
    <w:p w14:paraId="6E2B4260" w14:textId="77777777" w:rsidR="00CC281F" w:rsidRDefault="001577AB" w:rsidP="001577AB">
      <w:r>
        <w:t xml:space="preserve">Je soussigné(e), </w:t>
      </w:r>
    </w:p>
    <w:p w14:paraId="23CDAE81" w14:textId="77777777" w:rsidR="00D44985" w:rsidRDefault="00D44985" w:rsidP="001577AB"/>
    <w:p w14:paraId="374C0B80" w14:textId="77777777" w:rsidR="00D44985" w:rsidRDefault="00D44985" w:rsidP="001577AB">
      <w:r>
        <w:t xml:space="preserve">Nom et prénom : </w:t>
      </w:r>
      <w:r w:rsidR="001577AB">
        <w:fldChar w:fldCharType="begin">
          <w:ffData>
            <w:name w:val="Texte37"/>
            <w:enabled/>
            <w:calcOnExit w:val="0"/>
            <w:textInput/>
          </w:ffData>
        </w:fldChar>
      </w:r>
      <w:bookmarkStart w:id="12" w:name="Texte37"/>
      <w:r w:rsidR="001577AB">
        <w:instrText xml:space="preserve"> FORMTEXT </w:instrText>
      </w:r>
      <w:r w:rsidR="001577AB">
        <w:fldChar w:fldCharType="separate"/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fldChar w:fldCharType="end"/>
      </w:r>
      <w:bookmarkEnd w:id="12"/>
    </w:p>
    <w:p w14:paraId="75F02167" w14:textId="10A04D38" w:rsidR="001577AB" w:rsidRDefault="001577AB" w:rsidP="001577AB">
      <w:r>
        <w:t xml:space="preserve">Date de naissance : </w:t>
      </w:r>
      <w:r w:rsidR="00D44985">
        <w:fldChar w:fldCharType="begin">
          <w:ffData>
            <w:name w:val="Texte40"/>
            <w:enabled/>
            <w:calcOnExit w:val="0"/>
            <w:textInput>
              <w:type w:val="date"/>
            </w:textInput>
          </w:ffData>
        </w:fldChar>
      </w:r>
      <w:bookmarkStart w:id="13" w:name="Texte40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3"/>
    </w:p>
    <w:p w14:paraId="183E7324" w14:textId="1999A4E8" w:rsidR="001577AB" w:rsidRDefault="001577AB" w:rsidP="001577AB">
      <w:r>
        <w:t xml:space="preserve">Adresse : </w:t>
      </w:r>
      <w:r w:rsidR="00D44985">
        <w:fldChar w:fldCharType="begin">
          <w:ffData>
            <w:name w:val="Texte41"/>
            <w:enabled/>
            <w:calcOnExit w:val="0"/>
            <w:textInput/>
          </w:ffData>
        </w:fldChar>
      </w:r>
      <w:bookmarkStart w:id="14" w:name="Texte41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4"/>
    </w:p>
    <w:p w14:paraId="2ED3F62F" w14:textId="31F1B9DC" w:rsidR="001577AB" w:rsidRDefault="001577AB" w:rsidP="001577AB">
      <w:r>
        <w:t xml:space="preserve">Numéro de téléphone : </w:t>
      </w:r>
      <w:r w:rsidR="00D44985">
        <w:fldChar w:fldCharType="begin">
          <w:ffData>
            <w:name w:val="Texte42"/>
            <w:enabled/>
            <w:calcOnExit w:val="0"/>
            <w:textInput/>
          </w:ffData>
        </w:fldChar>
      </w:r>
      <w:bookmarkStart w:id="15" w:name="Texte42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5"/>
      <w:r>
        <w:t xml:space="preserve"> </w:t>
      </w:r>
    </w:p>
    <w:p w14:paraId="14983534" w14:textId="51FFA503" w:rsidR="001577AB" w:rsidRDefault="001577AB" w:rsidP="001577AB">
      <w:r>
        <w:t xml:space="preserve">Adresse </w:t>
      </w:r>
      <w:proofErr w:type="gramStart"/>
      <w:r>
        <w:t>e-mail</w:t>
      </w:r>
      <w:proofErr w:type="gramEnd"/>
      <w:r>
        <w:t xml:space="preserve"> : </w:t>
      </w:r>
      <w:r w:rsidR="00D44985">
        <w:fldChar w:fldCharType="begin">
          <w:ffData>
            <w:name w:val="Texte43"/>
            <w:enabled/>
            <w:calcOnExit w:val="0"/>
            <w:textInput/>
          </w:ffData>
        </w:fldChar>
      </w:r>
      <w:bookmarkStart w:id="16" w:name="Texte43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6"/>
    </w:p>
    <w:p w14:paraId="2E3DD459" w14:textId="77777777" w:rsidR="001577AB" w:rsidRDefault="001577AB" w:rsidP="001577AB"/>
    <w:p w14:paraId="1508269D" w14:textId="5519FAA4" w:rsidR="001577AB" w:rsidRDefault="002F4A22" w:rsidP="001577AB">
      <w:r>
        <w:t>Atteste</w:t>
      </w:r>
      <w:r w:rsidR="001577AB">
        <w:t xml:space="preserve"> sur l'honneur que les informations fournies dans le cadre de ma demande de Validation des Acquis de l'Expérience (VAE) sont exactes et fidèles à la réalité.  </w:t>
      </w:r>
    </w:p>
    <w:p w14:paraId="38D52136" w14:textId="2ABB8EBE" w:rsidR="001577AB" w:rsidRDefault="001577AB" w:rsidP="001577AB">
      <w:r>
        <w:t>Je certifie également avoir rédigé moi-même l'intégralité du dossier de validation.</w:t>
      </w:r>
    </w:p>
    <w:p w14:paraId="24CC54D5" w14:textId="7B8B915F" w:rsidR="001577AB" w:rsidRDefault="001577AB" w:rsidP="001577AB">
      <w:r>
        <w:t>Je m'engage à fournir, à la demande du jury de validation, tout document ou justificatif supplémentaire qui pourrait être nécessaire à l'étude de mon dossier.</w:t>
      </w:r>
    </w:p>
    <w:p w14:paraId="4DDF43AC" w14:textId="77777777" w:rsidR="001577AB" w:rsidRDefault="001577AB" w:rsidP="001577AB">
      <w:r>
        <w:t>Je reconnais que toute déclaration inexacte ou tout faux document peut entraîner le rejet de ma demande de validation.</w:t>
      </w:r>
    </w:p>
    <w:p w14:paraId="7FF734BB" w14:textId="77777777" w:rsidR="00D44985" w:rsidRDefault="00D44985" w:rsidP="001577AB"/>
    <w:p w14:paraId="2BA0C5EF" w14:textId="0BDA79E2" w:rsidR="001577AB" w:rsidRDefault="001577AB" w:rsidP="001577AB">
      <w:r>
        <w:t xml:space="preserve">Fait à : </w:t>
      </w:r>
      <w:r w:rsidR="00D44985">
        <w:fldChar w:fldCharType="begin">
          <w:ffData>
            <w:name w:val="Texte38"/>
            <w:enabled/>
            <w:calcOnExit w:val="0"/>
            <w:textInput/>
          </w:ffData>
        </w:fldChar>
      </w:r>
      <w:bookmarkStart w:id="17" w:name="Texte38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7"/>
      <w:r>
        <w:t xml:space="preserve"> </w:t>
      </w:r>
    </w:p>
    <w:p w14:paraId="51D63AB0" w14:textId="609124D3" w:rsidR="001577AB" w:rsidRDefault="001577AB" w:rsidP="001577AB">
      <w:r>
        <w:t xml:space="preserve">Le : </w:t>
      </w:r>
      <w:r w:rsidR="00D44985">
        <w:fldChar w:fldCharType="begin">
          <w:ffData>
            <w:name w:val="Texte39"/>
            <w:enabled/>
            <w:calcOnExit w:val="0"/>
            <w:textInput>
              <w:type w:val="date"/>
            </w:textInput>
          </w:ffData>
        </w:fldChar>
      </w:r>
      <w:bookmarkStart w:id="18" w:name="Texte39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8"/>
    </w:p>
    <w:p w14:paraId="53DDCEF8" w14:textId="77777777" w:rsidR="00D44985" w:rsidRDefault="00D44985" w:rsidP="00CC281F"/>
    <w:p w14:paraId="4C7651CC" w14:textId="17CA5757" w:rsidR="00316114" w:rsidRDefault="001577AB" w:rsidP="00CC281F">
      <w:r>
        <w:t>Signature</w:t>
      </w:r>
      <w:r w:rsidR="00053F41">
        <w:t xml:space="preserve"> </w:t>
      </w:r>
      <w:r w:rsidR="00CC281F">
        <w:t xml:space="preserve">: </w:t>
      </w:r>
    </w:p>
    <w:p w14:paraId="337AE979" w14:textId="77777777" w:rsidR="00D44985" w:rsidRDefault="00D44985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03F8AB1E" w14:textId="7F59CF84" w:rsidR="00AB3F0A" w:rsidRDefault="003E3F42" w:rsidP="00AB3F0A">
      <w:pPr>
        <w:pStyle w:val="Titre1"/>
      </w:pPr>
      <w:r>
        <w:lastRenderedPageBreak/>
        <w:t xml:space="preserve">lettre de </w:t>
      </w:r>
      <w:r w:rsidR="008F5A9E">
        <w:t>Motivation</w:t>
      </w:r>
    </w:p>
    <w:p w14:paraId="02E832F4" w14:textId="77EF68E4" w:rsidR="00AA509E" w:rsidRDefault="00AA509E" w:rsidP="007E065C">
      <w:r>
        <w:fldChar w:fldCharType="begin">
          <w:ffData>
            <w:name w:val="Texte7"/>
            <w:enabled/>
            <w:calcOnExit w:val="0"/>
            <w:textInput/>
          </w:ffData>
        </w:fldChar>
      </w:r>
      <w:bookmarkStart w:id="19" w:name="Texte7"/>
      <w:r>
        <w:instrText xml:space="preserve"> FORMTEXT </w:instrText>
      </w:r>
      <w:r>
        <w:fldChar w:fldCharType="separate"/>
      </w:r>
      <w:r w:rsidR="007E065C">
        <w:t> </w:t>
      </w:r>
      <w:r w:rsidR="007E065C">
        <w:t> </w:t>
      </w:r>
      <w:r w:rsidR="007E065C">
        <w:t> </w:t>
      </w:r>
      <w:r w:rsidR="007E065C">
        <w:t> </w:t>
      </w:r>
      <w:r w:rsidR="007E065C">
        <w:t> </w:t>
      </w:r>
      <w:r>
        <w:fldChar w:fldCharType="end"/>
      </w:r>
      <w:bookmarkEnd w:id="19"/>
    </w:p>
    <w:p w14:paraId="3A29E1D0" w14:textId="77777777" w:rsidR="00AA509E" w:rsidRDefault="00AA509E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1746A392" w14:textId="023A8D81" w:rsidR="008F5A9E" w:rsidRDefault="00581101" w:rsidP="00581101">
      <w:pPr>
        <w:pStyle w:val="Titre1"/>
      </w:pPr>
      <w:r>
        <w:lastRenderedPageBreak/>
        <w:t>CV</w:t>
      </w:r>
      <w:r w:rsidR="00D81298">
        <w:t xml:space="preserve"> détaill</w:t>
      </w:r>
      <w:r w:rsidR="00B461A3">
        <w:t>É</w:t>
      </w:r>
    </w:p>
    <w:p w14:paraId="58935281" w14:textId="13CF6F05" w:rsidR="00580F56" w:rsidRDefault="003F1E82" w:rsidP="00AA509E">
      <w:pPr>
        <w:rPr>
          <w:color w:val="FFFFFF" w:themeColor="background1"/>
          <w:spacing w:val="15"/>
          <w:sz w:val="22"/>
          <w:szCs w:val="22"/>
        </w:rPr>
      </w:pPr>
      <w:r>
        <w:t xml:space="preserve">Ce CV </w:t>
      </w:r>
      <w:r w:rsidR="009215F4">
        <w:t xml:space="preserve">doit être </w:t>
      </w:r>
      <w:r w:rsidR="009215F4" w:rsidRPr="009215F4">
        <w:t>plus détaillé</w:t>
      </w:r>
      <w:r w:rsidR="009215F4">
        <w:t xml:space="preserve"> que votre CV habituel ;</w:t>
      </w:r>
      <w:r w:rsidR="009215F4" w:rsidRPr="009215F4">
        <w:t xml:space="preserve"> il aide à la compréhension globale d</w:t>
      </w:r>
      <w:r w:rsidR="009215F4">
        <w:t xml:space="preserve">e votre </w:t>
      </w:r>
      <w:r w:rsidR="009215F4" w:rsidRPr="009215F4">
        <w:t>parcours par le jury</w:t>
      </w:r>
      <w:r w:rsidR="009215F4">
        <w:t xml:space="preserve"> et </w:t>
      </w:r>
      <w:r w:rsidR="009215F4" w:rsidRPr="009215F4">
        <w:t>peut incorporer des activités de bénévolat</w:t>
      </w:r>
      <w:r w:rsidR="009215F4">
        <w:t xml:space="preserve">. </w:t>
      </w:r>
      <w:r w:rsidR="00580F56">
        <w:br w:type="page"/>
      </w:r>
    </w:p>
    <w:p w14:paraId="7D491875" w14:textId="38FB3CD1" w:rsidR="00486E58" w:rsidRDefault="00486E58" w:rsidP="00580F56">
      <w:pPr>
        <w:pStyle w:val="Titre1"/>
      </w:pPr>
      <w:r>
        <w:lastRenderedPageBreak/>
        <w:t>exp</w:t>
      </w:r>
      <w:r w:rsidR="00B461A3">
        <w:t>É</w:t>
      </w:r>
      <w:r>
        <w:t>riences professionnelles en rapport avec le titre vis</w:t>
      </w:r>
      <w:r w:rsidR="00B461A3">
        <w:t>É</w:t>
      </w:r>
    </w:p>
    <w:p w14:paraId="10F36987" w14:textId="27FF155A" w:rsidR="00486E58" w:rsidRDefault="00486E58" w:rsidP="00486E58">
      <w:r>
        <w:t xml:space="preserve">A partir des expériences professionnelles en rapport avec le titre visé </w:t>
      </w:r>
      <w:r w:rsidR="00036126">
        <w:t>que vous avez listé</w:t>
      </w:r>
      <w:r>
        <w:t xml:space="preserve"> dans </w:t>
      </w:r>
      <w:r w:rsidR="00036126">
        <w:t>votre</w:t>
      </w:r>
      <w:r>
        <w:t xml:space="preserve"> dossier de </w:t>
      </w:r>
      <w:r w:rsidR="00835912">
        <w:t>receva</w:t>
      </w:r>
      <w:r w:rsidR="00B461A3">
        <w:t>bilité (cerfa 12818*02)</w:t>
      </w:r>
      <w:r w:rsidR="00F9492B">
        <w:t xml:space="preserve">, </w:t>
      </w:r>
      <w:r>
        <w:t>vous devez, pour chacune</w:t>
      </w:r>
      <w:r w:rsidR="00F9492B">
        <w:t xml:space="preserve"> d’entre elles</w:t>
      </w:r>
      <w:r w:rsidR="006E73CB">
        <w:t xml:space="preserve">, </w:t>
      </w:r>
      <w:r w:rsidR="00CF3DDC">
        <w:t>compléter</w:t>
      </w:r>
      <w:r w:rsidR="00FF5B33">
        <w:t xml:space="preserve"> une </w:t>
      </w:r>
      <w:r w:rsidR="00FF5B33" w:rsidRPr="00D4373A">
        <w:rPr>
          <w:rStyle w:val="Accentuationlgre"/>
        </w:rPr>
        <w:t>fiche d</w:t>
      </w:r>
      <w:r w:rsidR="006E73CB" w:rsidRPr="00D4373A">
        <w:rPr>
          <w:rStyle w:val="Accentuationlgre"/>
        </w:rPr>
        <w:t>escriptive d’emploi</w:t>
      </w:r>
      <w:r w:rsidR="00441E41">
        <w:t xml:space="preserve">. </w:t>
      </w:r>
    </w:p>
    <w:p w14:paraId="59758A17" w14:textId="0D3F7B63" w:rsidR="006E73CB" w:rsidRDefault="006E73CB">
      <w:r>
        <w:br w:type="page"/>
      </w:r>
    </w:p>
    <w:p w14:paraId="576D2F13" w14:textId="6708EE3B" w:rsidR="006E73CB" w:rsidRDefault="006E73CB" w:rsidP="008D765F">
      <w:pPr>
        <w:pStyle w:val="Titre2"/>
        <w:jc w:val="center"/>
      </w:pPr>
      <w:r>
        <w:lastRenderedPageBreak/>
        <w:t>Fiche descriptive d’emploi</w:t>
      </w:r>
      <w:r w:rsidR="001B6B83">
        <w:t xml:space="preserve"> N°</w:t>
      </w:r>
      <w:r w:rsidR="001B6B83">
        <w:fldChar w:fldCharType="begin">
          <w:ffData>
            <w:name w:val="Texte18"/>
            <w:enabled/>
            <w:calcOnExit w:val="0"/>
            <w:textInput>
              <w:type w:val="number"/>
            </w:textInput>
          </w:ffData>
        </w:fldChar>
      </w:r>
      <w:bookmarkStart w:id="20" w:name="Texte18"/>
      <w:r w:rsidR="001B6B83">
        <w:instrText xml:space="preserve"> FORMTEXT </w:instrText>
      </w:r>
      <w:r w:rsidR="001B6B83">
        <w:fldChar w:fldCharType="separate"/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fldChar w:fldCharType="end"/>
      </w:r>
      <w:bookmarkEnd w:id="20"/>
    </w:p>
    <w:p w14:paraId="6C5C5FBA" w14:textId="75B3CC5D" w:rsidR="005A38FD" w:rsidRPr="00FA1AC4" w:rsidRDefault="00656221" w:rsidP="00885C04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FA1AC4" w:rsidRPr="00FA1AC4">
        <w:rPr>
          <w:rStyle w:val="Accentuationlgre"/>
          <w:sz w:val="16"/>
          <w:szCs w:val="16"/>
        </w:rPr>
        <w:t>À</w:t>
      </w:r>
      <w:r w:rsidRPr="00FA1AC4">
        <w:rPr>
          <w:rStyle w:val="Accentuationlgre"/>
          <w:sz w:val="16"/>
          <w:szCs w:val="16"/>
        </w:rPr>
        <w:t xml:space="preserve"> reproduire en autant d’exemplaire que d’expériences professionnelles)</w:t>
      </w:r>
    </w:p>
    <w:p w14:paraId="1B05F0C3" w14:textId="4CA79867" w:rsidR="00B3404B" w:rsidRPr="00FA1AC4" w:rsidRDefault="00B3404B" w:rsidP="00885C04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FA1AC4" w:rsidRPr="00FA1AC4">
        <w:rPr>
          <w:rStyle w:val="Accentuationlgre"/>
          <w:sz w:val="16"/>
          <w:szCs w:val="16"/>
        </w:rPr>
        <w:t>Prière</w:t>
      </w:r>
      <w:r w:rsidRPr="00FA1AC4">
        <w:rPr>
          <w:rStyle w:val="Accentuationlgre"/>
          <w:sz w:val="16"/>
          <w:szCs w:val="16"/>
        </w:rPr>
        <w:t xml:space="preserve"> de vous reporter à la notice du cerfa </w:t>
      </w:r>
      <w:r w:rsidR="00FA1AC4" w:rsidRPr="00FA1AC4">
        <w:rPr>
          <w:rStyle w:val="Accentuationlgre"/>
          <w:sz w:val="16"/>
          <w:szCs w:val="16"/>
        </w:rPr>
        <w:t>12818*02 pour les définitions des informations demandées)</w:t>
      </w:r>
    </w:p>
    <w:p w14:paraId="342D1E91" w14:textId="77777777" w:rsidR="007B650B" w:rsidRPr="00885C04" w:rsidRDefault="007B650B" w:rsidP="00885C04">
      <w:pPr>
        <w:spacing w:before="0" w:after="0" w:line="240" w:lineRule="auto"/>
        <w:jc w:val="center"/>
        <w:rPr>
          <w:i/>
          <w:iCs/>
          <w:color w:val="38507C" w:themeColor="accent1" w:themeShade="7F"/>
        </w:rPr>
      </w:pPr>
    </w:p>
    <w:tbl>
      <w:tblPr>
        <w:tblStyle w:val="TableauListe1Clair-Accentuation1"/>
        <w:tblW w:w="0" w:type="auto"/>
        <w:tblLook w:val="0480" w:firstRow="0" w:lastRow="0" w:firstColumn="1" w:lastColumn="0" w:noHBand="0" w:noVBand="1"/>
      </w:tblPr>
      <w:tblGrid>
        <w:gridCol w:w="3402"/>
        <w:gridCol w:w="5660"/>
      </w:tblGrid>
      <w:tr w:rsidR="00753174" w14:paraId="249C10C0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F66EFCC" w14:textId="7AE3AD8D" w:rsidR="00753174" w:rsidRDefault="00366C98" w:rsidP="005D6EFF">
            <w:r>
              <w:t>Emploi ou fonction occupée</w:t>
            </w:r>
          </w:p>
        </w:tc>
        <w:tc>
          <w:tcPr>
            <w:tcW w:w="5660" w:type="dxa"/>
            <w:vAlign w:val="center"/>
          </w:tcPr>
          <w:p w14:paraId="0B0A48EB" w14:textId="381CF5F5" w:rsidR="00753174" w:rsidRDefault="000717D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21" w:name="Texte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753174" w14:paraId="54755C29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123B6421" w14:textId="2A432BC5" w:rsidR="00D2242B" w:rsidRPr="003B6833" w:rsidRDefault="00366C98" w:rsidP="005D6EFF">
            <w:pPr>
              <w:rPr>
                <w:b w:val="0"/>
                <w:bCs w:val="0"/>
              </w:rPr>
            </w:pPr>
            <w:r>
              <w:t>Statut au moment où vous avez exerc</w:t>
            </w:r>
            <w:r w:rsidR="00C7656F">
              <w:t>é</w:t>
            </w:r>
          </w:p>
        </w:tc>
        <w:tc>
          <w:tcPr>
            <w:tcW w:w="5660" w:type="dxa"/>
            <w:vAlign w:val="center"/>
          </w:tcPr>
          <w:p w14:paraId="0B7CF951" w14:textId="4869EA2F" w:rsidR="00753174" w:rsidRDefault="00D2242B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1"/>
                  <w:enabled/>
                  <w:calcOnExit w:val="0"/>
                  <w:ddList>
                    <w:listEntry w:val="Salarié"/>
                    <w:listEntry w:val="Travailleur indép., artisan, profession libérale"/>
                    <w:listEntry w:val="Volontaire"/>
                    <w:listEntry w:val="Bénévole"/>
                    <w:listEntry w:val="En contrat d'apprentissage"/>
                    <w:listEntry w:val="En contrat de professionnalisation"/>
                    <w:listEntry w:val="En contrat unique d'insertion"/>
                    <w:listEntry w:val="En PMSMP"/>
                    <w:listEntry w:val="En POE"/>
                    <w:listEntry w:val="En PFMP"/>
                    <w:listEntry w:val="En stage pratique"/>
                  </w:ddList>
                </w:ffData>
              </w:fldChar>
            </w:r>
            <w:bookmarkStart w:id="22" w:name="ListeDéroulante1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2"/>
          </w:p>
        </w:tc>
      </w:tr>
      <w:tr w:rsidR="000F2C2F" w14:paraId="527CB958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3E714E1B" w14:textId="49F2C52F" w:rsidR="000F2C2F" w:rsidRDefault="000F2C2F" w:rsidP="005D6EFF">
            <w:r>
              <w:t>Type de contrat</w:t>
            </w:r>
          </w:p>
        </w:tc>
        <w:tc>
          <w:tcPr>
            <w:tcW w:w="5660" w:type="dxa"/>
            <w:vAlign w:val="center"/>
          </w:tcPr>
          <w:p w14:paraId="1BCE4012" w14:textId="4B3051E6" w:rsidR="000F2C2F" w:rsidRDefault="0034113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2"/>
                  <w:enabled/>
                  <w:calcOnExit w:val="0"/>
                  <w:ddList>
                    <w:listEntry w:val="CDI"/>
                    <w:listEntry w:val="CDD"/>
                    <w:listEntry w:val="Contrat de travail temporaire (mission)"/>
                    <w:listEntry w:val="Travail intermittent"/>
                    <w:listEntry w:val="Contrat saisonnier"/>
                  </w:ddList>
                </w:ffData>
              </w:fldChar>
            </w:r>
            <w:bookmarkStart w:id="23" w:name="ListeDéroulante2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3"/>
          </w:p>
        </w:tc>
      </w:tr>
      <w:tr w:rsidR="00753174" w14:paraId="4ED92B1D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355D7287" w14:textId="625B1F02" w:rsidR="00753174" w:rsidRDefault="00366C98" w:rsidP="005D6EFF">
            <w:r>
              <w:t>Nom et adresse de l’organisme</w:t>
            </w:r>
          </w:p>
        </w:tc>
        <w:tc>
          <w:tcPr>
            <w:tcW w:w="5660" w:type="dxa"/>
            <w:vAlign w:val="center"/>
          </w:tcPr>
          <w:p w14:paraId="5CFF7284" w14:textId="2E850BD5" w:rsidR="00753174" w:rsidRDefault="0034113A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4" w:name="Texte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753174" w14:paraId="108D0366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7C57C65B" w14:textId="2FD42ACB" w:rsidR="00753174" w:rsidRDefault="009D6B2B" w:rsidP="005D6EFF">
            <w:r>
              <w:t>Périodes d’exercice</w:t>
            </w:r>
            <w:r w:rsidR="006E4CCF">
              <w:t xml:space="preserve"> (date de début et de fin)</w:t>
            </w:r>
          </w:p>
        </w:tc>
        <w:tc>
          <w:tcPr>
            <w:tcW w:w="5660" w:type="dxa"/>
            <w:vAlign w:val="center"/>
          </w:tcPr>
          <w:p w14:paraId="4E61948F" w14:textId="3954D27E" w:rsidR="00753174" w:rsidRDefault="0034113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5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753174" w14:paraId="183F2FD7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CC8248B" w14:textId="64A06DD5" w:rsidR="00753174" w:rsidRDefault="009D6B2B" w:rsidP="005D6EFF">
            <w:r>
              <w:t>Modalité de temps de travail</w:t>
            </w:r>
          </w:p>
        </w:tc>
        <w:tc>
          <w:tcPr>
            <w:tcW w:w="5660" w:type="dxa"/>
            <w:vAlign w:val="center"/>
          </w:tcPr>
          <w:p w14:paraId="752E9CB8" w14:textId="04053CB3" w:rsidR="00753174" w:rsidRDefault="004F3B95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3"/>
                  <w:enabled/>
                  <w:calcOnExit w:val="0"/>
                  <w:ddList>
                    <w:listEntry w:val="Temps complet"/>
                    <w:listEntry w:val="Temps partiel"/>
                  </w:ddList>
                </w:ffData>
              </w:fldChar>
            </w:r>
            <w:bookmarkStart w:id="26" w:name="ListeDéroulante3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6"/>
          </w:p>
        </w:tc>
      </w:tr>
    </w:tbl>
    <w:p w14:paraId="1E0C9B3B" w14:textId="12B6333C" w:rsidR="00837EAC" w:rsidRDefault="007A69A2" w:rsidP="00B459B1">
      <w:r>
        <w:t>Dans quel service ou département exerciez-vous ?</w:t>
      </w:r>
      <w:r w:rsidR="00727830">
        <w:t xml:space="preserve"> </w:t>
      </w:r>
      <w:r w:rsidR="00837EAC">
        <w:t xml:space="preserve">Vous pouvez joindre un organigramme ou tout autre document en annexe. </w:t>
      </w:r>
    </w:p>
    <w:p w14:paraId="6C46FAA6" w14:textId="51680174" w:rsidR="007A69A2" w:rsidRDefault="00727830" w:rsidP="00B459B1">
      <w:r>
        <w:fldChar w:fldCharType="begin">
          <w:ffData>
            <w:name w:val="Texte11"/>
            <w:enabled/>
            <w:calcOnExit w:val="0"/>
            <w:textInput/>
          </w:ffData>
        </w:fldChar>
      </w:r>
      <w:bookmarkStart w:id="27" w:name="Texte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14:paraId="312F61AB" w14:textId="77777777" w:rsidR="00837EAC" w:rsidRDefault="00727830" w:rsidP="00B459B1">
      <w:r>
        <w:t>Quelle place occupiez-vous dans ce service ou département ? Précisez si vous exerciez des fonctions d’encadrement</w:t>
      </w:r>
      <w:r w:rsidR="00837EAC">
        <w:t xml:space="preserve">. </w:t>
      </w:r>
    </w:p>
    <w:p w14:paraId="5B9A8223" w14:textId="64ABE2F9" w:rsidR="00727830" w:rsidRDefault="00727830" w:rsidP="00B459B1">
      <w:r>
        <w:fldChar w:fldCharType="begin">
          <w:ffData>
            <w:name w:val="Texte12"/>
            <w:enabled/>
            <w:calcOnExit w:val="0"/>
            <w:textInput/>
          </w:ffData>
        </w:fldChar>
      </w:r>
      <w:bookmarkStart w:id="28" w:name="Texte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8"/>
    </w:p>
    <w:p w14:paraId="75060D22" w14:textId="1B0587BD" w:rsidR="007037A6" w:rsidRDefault="007037A6" w:rsidP="00B459B1">
      <w:r w:rsidRPr="007037A6">
        <w:t>Qui définit, contrôle et évalue vos activités</w:t>
      </w:r>
      <w:r w:rsidRPr="007037A6">
        <w:rPr>
          <w:rFonts w:ascii="Times New Roman" w:hAnsi="Times New Roman" w:cs="Times New Roman"/>
        </w:rPr>
        <w:t> </w:t>
      </w:r>
      <w:r w:rsidRPr="007037A6">
        <w:t xml:space="preserve">? </w:t>
      </w:r>
    </w:p>
    <w:p w14:paraId="0877016A" w14:textId="6A997631" w:rsidR="00D164B7" w:rsidRPr="007037A6" w:rsidRDefault="00D164B7" w:rsidP="00B459B1">
      <w:r>
        <w:fldChar w:fldCharType="begin">
          <w:ffData>
            <w:name w:val="Texte13"/>
            <w:enabled/>
            <w:calcOnExit w:val="0"/>
            <w:textInput/>
          </w:ffData>
        </w:fldChar>
      </w:r>
      <w:bookmarkStart w:id="29" w:name="Texte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14:paraId="33EE382E" w14:textId="646DD0C9" w:rsidR="007037A6" w:rsidRDefault="007037A6" w:rsidP="00B459B1">
      <w:r w:rsidRPr="007037A6">
        <w:t>Si des changements importants ont marqué l’évolution de votre emploi, de quel(s) ordre(s) étai(en)t-ils</w:t>
      </w:r>
      <w:r w:rsidRPr="007037A6">
        <w:rPr>
          <w:rFonts w:ascii="Times New Roman" w:hAnsi="Times New Roman" w:cs="Times New Roman"/>
        </w:rPr>
        <w:t> </w:t>
      </w:r>
      <w:r w:rsidRPr="007037A6">
        <w:t xml:space="preserve">? </w:t>
      </w:r>
    </w:p>
    <w:p w14:paraId="7B95FEA4" w14:textId="692C4334" w:rsidR="00D164B7" w:rsidRPr="007037A6" w:rsidRDefault="00D164B7" w:rsidP="00B459B1"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30" w:name="Texte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0"/>
    </w:p>
    <w:p w14:paraId="254607DA" w14:textId="3FD839A7" w:rsidR="007037A6" w:rsidRDefault="007037A6" w:rsidP="00B459B1">
      <w:r w:rsidRPr="007037A6">
        <w:t>Comment avez-vous fait face à ces changements</w:t>
      </w:r>
      <w:r w:rsidRPr="007037A6">
        <w:rPr>
          <w:rFonts w:ascii="Times New Roman" w:hAnsi="Times New Roman" w:cs="Times New Roman"/>
        </w:rPr>
        <w:t> </w:t>
      </w:r>
      <w:r w:rsidRPr="007037A6">
        <w:t>?</w:t>
      </w:r>
    </w:p>
    <w:p w14:paraId="4320571B" w14:textId="2CCF9BE2" w:rsidR="00D164B7" w:rsidRPr="007037A6" w:rsidRDefault="00D164B7" w:rsidP="00B459B1">
      <w:r>
        <w:fldChar w:fldCharType="begin">
          <w:ffData>
            <w:name w:val="Texte15"/>
            <w:enabled/>
            <w:calcOnExit w:val="0"/>
            <w:textInput/>
          </w:ffData>
        </w:fldChar>
      </w:r>
      <w:bookmarkStart w:id="31" w:name="Texte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1"/>
    </w:p>
    <w:p w14:paraId="755A0E44" w14:textId="60B30FD9" w:rsidR="007037A6" w:rsidRDefault="007037A6" w:rsidP="00B459B1">
      <w:r w:rsidRPr="007037A6">
        <w:t>Expliquez si vous avez eu la possibilité de proposer et d’introduire vous-même des changements dans votre poste</w:t>
      </w:r>
      <w:r w:rsidR="000F4B0E">
        <w:t xml:space="preserve"> et i</w:t>
      </w:r>
      <w:r w:rsidRPr="007037A6">
        <w:t>ndiquez vos marges d’initiative et d’autonomie</w:t>
      </w:r>
      <w:r w:rsidR="000F4B0E">
        <w:t xml:space="preserve">. </w:t>
      </w:r>
    </w:p>
    <w:p w14:paraId="09560D0F" w14:textId="00BFF53D" w:rsidR="000F4B0E" w:rsidRPr="007037A6" w:rsidRDefault="000F4B0E" w:rsidP="00B459B1">
      <w:r>
        <w:fldChar w:fldCharType="begin">
          <w:ffData>
            <w:name w:val="Texte16"/>
            <w:enabled/>
            <w:calcOnExit w:val="0"/>
            <w:textInput/>
          </w:ffData>
        </w:fldChar>
      </w:r>
      <w:bookmarkStart w:id="32" w:name="Texte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14:paraId="50655642" w14:textId="6328FD95" w:rsidR="00FF5B33" w:rsidRDefault="007037A6" w:rsidP="00B459B1">
      <w:r w:rsidRPr="007037A6">
        <w:t>Donnez des exemples de situations imprévues que vous avez rencontrées et expliquez comment vous y avez fait face</w:t>
      </w:r>
      <w:r w:rsidR="000F4B0E">
        <w:t xml:space="preserve">. </w:t>
      </w:r>
    </w:p>
    <w:p w14:paraId="128FA7C9" w14:textId="77777777" w:rsidR="000F4B0E" w:rsidRDefault="000F4B0E" w:rsidP="000F4B0E">
      <w:r>
        <w:fldChar w:fldCharType="begin">
          <w:ffData>
            <w:name w:val="Texte17"/>
            <w:enabled/>
            <w:calcOnExit w:val="0"/>
            <w:textInput/>
          </w:ffData>
        </w:fldChar>
      </w:r>
      <w:bookmarkStart w:id="33" w:name="Texte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3"/>
    </w:p>
    <w:p w14:paraId="0E76883E" w14:textId="77777777" w:rsidR="000F4B0E" w:rsidRDefault="000F4B0E">
      <w:r>
        <w:br w:type="page"/>
      </w:r>
    </w:p>
    <w:p w14:paraId="42F4E75F" w14:textId="1E55894E" w:rsidR="00580F56" w:rsidRDefault="00580F56" w:rsidP="001B6B83">
      <w:pPr>
        <w:pStyle w:val="Titre1"/>
      </w:pPr>
      <w:r>
        <w:lastRenderedPageBreak/>
        <w:t>Description de votre exp</w:t>
      </w:r>
      <w:r w:rsidR="009527CA">
        <w:t>É</w:t>
      </w:r>
      <w:r>
        <w:t>rience et de vos acquis professionnels</w:t>
      </w:r>
    </w:p>
    <w:p w14:paraId="7E2A1785" w14:textId="4FBA2A70" w:rsidR="00F20AB4" w:rsidRPr="00831354" w:rsidRDefault="00CA1376" w:rsidP="00831354">
      <w:r>
        <w:t xml:space="preserve">A partir des </w:t>
      </w:r>
      <w:r w:rsidR="00F73B63">
        <w:t xml:space="preserve">expériences listées dans le dossier de </w:t>
      </w:r>
      <w:r w:rsidR="009527CA">
        <w:t xml:space="preserve">recevabilité (cerfa 12818*02), </w:t>
      </w:r>
      <w:r w:rsidR="00BF7BF0">
        <w:t xml:space="preserve">et des activités exercées </w:t>
      </w:r>
      <w:r w:rsidR="005917A0">
        <w:t xml:space="preserve">dans ces expériences, vous devez, </w:t>
      </w:r>
      <w:r w:rsidR="005917A0" w:rsidRPr="00214973">
        <w:rPr>
          <w:b/>
          <w:bCs/>
          <w:u w:val="single"/>
        </w:rPr>
        <w:t xml:space="preserve">pour chaque </w:t>
      </w:r>
      <w:r w:rsidR="00C02308">
        <w:rPr>
          <w:b/>
          <w:bCs/>
          <w:u w:val="single"/>
        </w:rPr>
        <w:t>activité</w:t>
      </w:r>
      <w:r w:rsidR="00644B5D" w:rsidRPr="00214973">
        <w:rPr>
          <w:b/>
          <w:bCs/>
          <w:u w:val="single"/>
        </w:rPr>
        <w:t xml:space="preserve"> du référentiel d’activités du titre </w:t>
      </w:r>
      <w:r w:rsidR="00463BC6" w:rsidRPr="00214973">
        <w:rPr>
          <w:b/>
          <w:bCs/>
          <w:u w:val="single"/>
        </w:rPr>
        <w:t>visé</w:t>
      </w:r>
      <w:r w:rsidR="00EF6E1E">
        <w:t>, compléte</w:t>
      </w:r>
      <w:r w:rsidR="0018132E">
        <w:t xml:space="preserve">r une </w:t>
      </w:r>
      <w:r w:rsidR="0018132E" w:rsidRPr="00D1660E">
        <w:rPr>
          <w:rStyle w:val="Accentuationlgre"/>
        </w:rPr>
        <w:t xml:space="preserve">fiche </w:t>
      </w:r>
      <w:r w:rsidR="009E33FC" w:rsidRPr="00D1660E">
        <w:rPr>
          <w:rStyle w:val="Accentuationlgre"/>
        </w:rPr>
        <w:t>des</w:t>
      </w:r>
      <w:r w:rsidR="00EB53D0" w:rsidRPr="00D1660E">
        <w:rPr>
          <w:rStyle w:val="Accentuationlgre"/>
        </w:rPr>
        <w:t>criptive d’activités</w:t>
      </w:r>
      <w:r w:rsidR="00915F90">
        <w:t xml:space="preserve"> qui </w:t>
      </w:r>
      <w:r w:rsidR="006308C2">
        <w:t>décrit et explique avec le plus de précision possible ce que vous avez fait</w:t>
      </w:r>
      <w:r w:rsidR="00A83143">
        <w:t xml:space="preserve"> </w:t>
      </w:r>
      <w:r w:rsidR="00AB3F0A">
        <w:t xml:space="preserve">et comment vous l’avez fait </w:t>
      </w:r>
      <w:r w:rsidR="00A83143">
        <w:t>grâce à des exemples précis.</w:t>
      </w:r>
    </w:p>
    <w:p w14:paraId="3DE4AFC0" w14:textId="77777777" w:rsidR="007A541A" w:rsidRDefault="007A541A">
      <w:pPr>
        <w:rPr>
          <w:caps/>
          <w:spacing w:val="15"/>
          <w:sz w:val="22"/>
          <w:szCs w:val="22"/>
        </w:rPr>
      </w:pPr>
      <w:r>
        <w:br w:type="page"/>
      </w:r>
    </w:p>
    <w:p w14:paraId="75AF9900" w14:textId="2979FC2E" w:rsidR="005A10D1" w:rsidRDefault="006F5D68" w:rsidP="00F9570F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E27DD5">
        <w:t>s</w:t>
      </w:r>
      <w:r w:rsidR="00F9570F">
        <w:t xml:space="preserve"> </w:t>
      </w:r>
      <w:r w:rsidR="00A41447">
        <w:t xml:space="preserve">1 </w:t>
      </w:r>
      <w:r w:rsidR="00F9570F">
        <w:t xml:space="preserve">– </w:t>
      </w:r>
      <w:r w:rsidR="005A10D1" w:rsidRPr="007508DE">
        <w:t>Cr</w:t>
      </w:r>
      <w:r w:rsidR="001B0E97">
        <w:t>É</w:t>
      </w:r>
      <w:r w:rsidR="005A10D1" w:rsidRPr="007508DE">
        <w:t>ation de mod</w:t>
      </w:r>
      <w:r w:rsidR="001B0E97">
        <w:t>È</w:t>
      </w:r>
      <w:r w:rsidR="005A10D1" w:rsidRPr="007508DE">
        <w:t>les d’une collection</w:t>
      </w:r>
      <w:bookmarkStart w:id="34" w:name="_Hlk126962828"/>
      <w:bookmarkStart w:id="35" w:name="OLE_LINK1"/>
    </w:p>
    <w:p w14:paraId="6C8D8CF5" w14:textId="77777777" w:rsidR="005A10D1" w:rsidRPr="00671D6C" w:rsidRDefault="005A10D1" w:rsidP="005A10D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671D6C">
        <w:rPr>
          <w:rStyle w:val="Accentuationlgre"/>
        </w:rPr>
        <w:t xml:space="preserve">Veille (publications spécialisées, événements ou salons professionnels, réseaux sociaux…) et analyse des tendances et des évolutions dans son domaine d’activité : mode, innovations techniques matières, normes, enjeux en matière de développement durable  </w:t>
      </w:r>
      <w:bookmarkEnd w:id="34"/>
    </w:p>
    <w:p w14:paraId="0D658BDE" w14:textId="77777777" w:rsidR="005A10D1" w:rsidRPr="00671D6C" w:rsidRDefault="005A10D1" w:rsidP="005A10D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671D6C">
        <w:rPr>
          <w:rStyle w:val="Accentuationlgre"/>
        </w:rPr>
        <w:t>Analyse (à partir d’étude de marché, de la concurrence, stratégie markéting, valeurs de l’entreprise…) du positionnement de l’entreprise et de ses marques sur le marché</w:t>
      </w:r>
    </w:p>
    <w:p w14:paraId="0BB376AE" w14:textId="77777777" w:rsidR="005A10D1" w:rsidRPr="00671D6C" w:rsidRDefault="005A10D1" w:rsidP="005A10D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671D6C">
        <w:rPr>
          <w:rStyle w:val="Accentuationlgre"/>
        </w:rPr>
        <w:t>Participation à la conception d’une collection de vêtements par l’élaboration d’une série de croquis/dessins en tenant compte du positionnement de l’entreprise et des tendances.</w:t>
      </w:r>
    </w:p>
    <w:p w14:paraId="0831284B" w14:textId="0DD368A6" w:rsidR="00024C8F" w:rsidRPr="00671D6C" w:rsidRDefault="005A10D1" w:rsidP="00024C8F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671D6C">
        <w:rPr>
          <w:rStyle w:val="Accentuationlgre"/>
        </w:rPr>
        <w:t xml:space="preserve">Présentation argumentée des dessins, croquis au styliste, bureau de style, directeur artistique   </w:t>
      </w:r>
      <w:bookmarkEnd w:id="35"/>
    </w:p>
    <w:p w14:paraId="06DE1E74" w14:textId="3D848882" w:rsidR="00831354" w:rsidRDefault="00831354" w:rsidP="00831354">
      <w:r>
        <w:t xml:space="preserve">Décrivez </w:t>
      </w:r>
      <w:r w:rsidR="00671D6C">
        <w:t xml:space="preserve">chaque </w:t>
      </w:r>
      <w:r w:rsidR="00F22DBC">
        <w:t>activité exercée</w:t>
      </w:r>
      <w:r>
        <w:t xml:space="preserve">, en rapport direct avec le bloc de compétence concerné du référentiel et précisez si cette activité est quotidienne, fréquente, assez fréquente ou exceptionnelle. </w:t>
      </w:r>
    </w:p>
    <w:p w14:paraId="3B26C079" w14:textId="15D2CFE1" w:rsidR="00F22DBC" w:rsidRDefault="00F22DBC" w:rsidP="00831354"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6" w:name="Texte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14:paraId="1242F15B" w14:textId="7265796B" w:rsidR="00831354" w:rsidRDefault="00831354" w:rsidP="00F22DBC">
      <w:r>
        <w:t>Expliquez en quoi ces activités tiennent</w:t>
      </w:r>
      <w:r w:rsidR="00F22DBC">
        <w:t xml:space="preserve"> </w:t>
      </w:r>
      <w:r>
        <w:t>une place importante dans votre emploi</w:t>
      </w:r>
      <w:r w:rsidR="00F22DBC">
        <w:t xml:space="preserve">. </w:t>
      </w:r>
    </w:p>
    <w:p w14:paraId="42C5A0C2" w14:textId="504CC065" w:rsidR="00F22DBC" w:rsidRDefault="00F22DBC" w:rsidP="00F22DBC">
      <w:r>
        <w:fldChar w:fldCharType="begin">
          <w:ffData>
            <w:name w:val="Texte20"/>
            <w:enabled/>
            <w:calcOnExit w:val="0"/>
            <w:textInput/>
          </w:ffData>
        </w:fldChar>
      </w:r>
      <w:bookmarkStart w:id="37" w:name="Texte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7"/>
    </w:p>
    <w:p w14:paraId="2D31DFCA" w14:textId="68F63FBE" w:rsidR="00831354" w:rsidRDefault="00831354" w:rsidP="00F22DBC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</w:t>
      </w:r>
      <w:r w:rsidR="008214F3">
        <w:t>dans quel but.</w:t>
      </w:r>
    </w:p>
    <w:p w14:paraId="50C749B8" w14:textId="3DE63577" w:rsidR="00B86A6A" w:rsidRDefault="00B86A6A" w:rsidP="00F22DBC">
      <w:r>
        <w:fldChar w:fldCharType="begin">
          <w:ffData>
            <w:name w:val="Texte21"/>
            <w:enabled/>
            <w:calcOnExit w:val="0"/>
            <w:textInput/>
          </w:ffData>
        </w:fldChar>
      </w:r>
      <w:bookmarkStart w:id="38" w:name="Texte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8"/>
    </w:p>
    <w:p w14:paraId="1CBC82C6" w14:textId="10FFF279" w:rsidR="00417F28" w:rsidRDefault="00831354" w:rsidP="00417F28">
      <w:r>
        <w:t>Pour réaliser ces activités, vous traitez des informations</w:t>
      </w:r>
      <w:r w:rsidR="008214F3">
        <w:t>. D</w:t>
      </w:r>
      <w:r>
        <w:t>e quelles informations avez-vous besoin ? Comment et auprès de qui vous les procurez-vous ? Comment les utilisez-vous ? Quel(s) traitement</w:t>
      </w:r>
      <w:r w:rsidR="00077C1B">
        <w:t>(s)</w:t>
      </w:r>
      <w:r>
        <w:t xml:space="preserve"> effectuez-vous ? Transmettez-vous </w:t>
      </w:r>
      <w:r w:rsidR="005467A8">
        <w:t>c</w:t>
      </w:r>
      <w:r>
        <w:t xml:space="preserve">es informations ? À qui ? </w:t>
      </w:r>
      <w:r w:rsidR="00077C1B">
        <w:t xml:space="preserve">Dans quel but </w:t>
      </w:r>
      <w:r>
        <w:t xml:space="preserve">et </w:t>
      </w:r>
      <w:r w:rsidR="00417F28">
        <w:t>par quel(s) moyen(s)</w:t>
      </w:r>
      <w:r w:rsidR="00820136">
        <w:t xml:space="preserve"> </w:t>
      </w:r>
      <w:r>
        <w:t>?</w:t>
      </w:r>
    </w:p>
    <w:p w14:paraId="5F440585" w14:textId="77777777" w:rsidR="00417F28" w:rsidRDefault="00417F28" w:rsidP="00417F28">
      <w:r>
        <w:fldChar w:fldCharType="begin">
          <w:ffData>
            <w:name w:val="Texte22"/>
            <w:enabled/>
            <w:calcOnExit w:val="0"/>
            <w:textInput/>
          </w:ffData>
        </w:fldChar>
      </w:r>
      <w:bookmarkStart w:id="39" w:name="Texte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9"/>
    </w:p>
    <w:p w14:paraId="0D72A9E9" w14:textId="2ED93E9E" w:rsidR="00831354" w:rsidRDefault="00831354" w:rsidP="00417F28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3376008" w14:textId="4124BE7E" w:rsidR="00417F28" w:rsidRDefault="00417F28" w:rsidP="00417F28">
      <w:r>
        <w:fldChar w:fldCharType="begin">
          <w:ffData>
            <w:name w:val="Texte23"/>
            <w:enabled/>
            <w:calcOnExit w:val="0"/>
            <w:textInput/>
          </w:ffData>
        </w:fldChar>
      </w:r>
      <w:bookmarkStart w:id="40" w:name="Texte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</w:p>
    <w:p w14:paraId="02ED0B37" w14:textId="77777777" w:rsidR="00831354" w:rsidRDefault="00831354" w:rsidP="00417F28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35F44106" w14:textId="77777777" w:rsidR="00417F28" w:rsidRDefault="00417F28" w:rsidP="00417F28">
      <w:r>
        <w:fldChar w:fldCharType="begin">
          <w:ffData>
            <w:name w:val="Texte24"/>
            <w:enabled/>
            <w:calcOnExit w:val="0"/>
            <w:textInput/>
          </w:ffData>
        </w:fldChar>
      </w:r>
      <w:bookmarkStart w:id="41" w:name="Texte2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1"/>
    </w:p>
    <w:p w14:paraId="5AD3FFF7" w14:textId="0A27DA74" w:rsidR="00831354" w:rsidRDefault="00831354" w:rsidP="00417F28">
      <w:r w:rsidRPr="00F14B68">
        <w:t>Décrivez comment vous vous organisez pour réaliser ces activités</w:t>
      </w:r>
      <w:r>
        <w:t xml:space="preserve">. </w:t>
      </w:r>
    </w:p>
    <w:p w14:paraId="282E078D" w14:textId="30BB9325" w:rsidR="00417F28" w:rsidRDefault="00417F28" w:rsidP="00417F28">
      <w:r>
        <w:fldChar w:fldCharType="begin">
          <w:ffData>
            <w:name w:val="Texte25"/>
            <w:enabled/>
            <w:calcOnExit w:val="0"/>
            <w:textInput/>
          </w:ffData>
        </w:fldChar>
      </w:r>
      <w:bookmarkStart w:id="42" w:name="Texte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2"/>
    </w:p>
    <w:p w14:paraId="120F8F69" w14:textId="77777777" w:rsidR="00831354" w:rsidRDefault="00831354" w:rsidP="00417F28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5F68E14" w14:textId="7980C8E5" w:rsidR="00417F28" w:rsidRDefault="00417F28" w:rsidP="00417F28">
      <w:r>
        <w:lastRenderedPageBreak/>
        <w:fldChar w:fldCharType="begin">
          <w:ffData>
            <w:name w:val="Texte26"/>
            <w:enabled/>
            <w:calcOnExit w:val="0"/>
            <w:textInput/>
          </w:ffData>
        </w:fldChar>
      </w:r>
      <w:bookmarkStart w:id="43" w:name="Texte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3"/>
    </w:p>
    <w:p w14:paraId="79FD701B" w14:textId="77777777" w:rsidR="00831354" w:rsidRDefault="00831354" w:rsidP="00417F28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2D0A4112" w14:textId="71F0B498" w:rsidR="00831354" w:rsidRDefault="00024C8F" w:rsidP="00831354">
      <w:r>
        <w:fldChar w:fldCharType="begin">
          <w:ffData>
            <w:name w:val="Texte27"/>
            <w:enabled/>
            <w:calcOnExit w:val="0"/>
            <w:textInput/>
          </w:ffData>
        </w:fldChar>
      </w:r>
      <w:bookmarkStart w:id="44" w:name="Texte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4"/>
    </w:p>
    <w:p w14:paraId="23D950D5" w14:textId="77777777" w:rsidR="007A541A" w:rsidRDefault="007A541A">
      <w:pPr>
        <w:rPr>
          <w:caps/>
          <w:spacing w:val="15"/>
          <w:sz w:val="22"/>
          <w:szCs w:val="22"/>
        </w:rPr>
      </w:pPr>
      <w:r>
        <w:br w:type="page"/>
      </w:r>
    </w:p>
    <w:p w14:paraId="32B8FA7D" w14:textId="2EFA2D64" w:rsidR="0062770C" w:rsidRPr="0062770C" w:rsidRDefault="00936018" w:rsidP="00936018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>
        <w:t xml:space="preserve"> </w:t>
      </w:r>
      <w:r w:rsidR="00A41447">
        <w:t xml:space="preserve">2 </w:t>
      </w:r>
      <w:r>
        <w:t>–</w:t>
      </w:r>
      <w:r w:rsidR="00A41447">
        <w:t xml:space="preserve"> </w:t>
      </w:r>
      <w:r w:rsidR="0062770C" w:rsidRPr="0062770C">
        <w:t>Analyse du mod</w:t>
      </w:r>
      <w:r w:rsidR="001B0E97">
        <w:t>È</w:t>
      </w:r>
      <w:r w:rsidR="0062770C" w:rsidRPr="0062770C">
        <w:t>le et r</w:t>
      </w:r>
      <w:r w:rsidR="001B0E97">
        <w:t>É</w:t>
      </w:r>
      <w:r w:rsidR="0062770C" w:rsidRPr="0062770C">
        <w:t>alisation du patronnage en coupe à plat ou moulage</w:t>
      </w:r>
    </w:p>
    <w:p w14:paraId="7D6E4A40" w14:textId="77777777" w:rsidR="0062770C" w:rsidRPr="00936018" w:rsidRDefault="0062770C" w:rsidP="007A541A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936018">
        <w:rPr>
          <w:rStyle w:val="Accentuationlgre"/>
        </w:rPr>
        <w:t xml:space="preserve">Analyse des caractéristiques du modèle, des contraintes et de la faisabilité technique </w:t>
      </w:r>
    </w:p>
    <w:p w14:paraId="0B2365F9" w14:textId="77777777" w:rsidR="0062770C" w:rsidRPr="00936018" w:rsidRDefault="0062770C" w:rsidP="007A541A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936018">
        <w:rPr>
          <w:rStyle w:val="Accentuationlgre"/>
        </w:rPr>
        <w:t xml:space="preserve">Recherche de solutions techniques et élaboration de maquettes ou pièces d’études </w:t>
      </w:r>
    </w:p>
    <w:p w14:paraId="680BCA83" w14:textId="77777777" w:rsidR="0062770C" w:rsidRPr="00936018" w:rsidRDefault="0062770C" w:rsidP="007A541A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936018">
        <w:rPr>
          <w:rStyle w:val="Accentuationlgre"/>
        </w:rPr>
        <w:t xml:space="preserve">Sélection de la méthode de patronnage et réalisation du patronnage du modèle en coupe à plat ou par moulage </w:t>
      </w:r>
    </w:p>
    <w:p w14:paraId="76462815" w14:textId="4CC7572E" w:rsidR="00936018" w:rsidRPr="00671D6C" w:rsidRDefault="0062770C" w:rsidP="00936018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936018">
        <w:rPr>
          <w:rStyle w:val="Accentuationlgre"/>
        </w:rPr>
        <w:t>Contrôle de la conformité du patronnage obtenu</w:t>
      </w:r>
    </w:p>
    <w:p w14:paraId="7C7CB6F8" w14:textId="77777777" w:rsidR="00936018" w:rsidRDefault="00936018" w:rsidP="00936018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57844659" w14:textId="77777777" w:rsidR="00936018" w:rsidRDefault="00936018" w:rsidP="00936018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88BA0B9" w14:textId="77777777" w:rsidR="00936018" w:rsidRDefault="00936018" w:rsidP="00936018">
      <w:r>
        <w:t xml:space="preserve">Expliquez en quoi ces activités tiennent une place importante dans votre emploi. </w:t>
      </w:r>
    </w:p>
    <w:p w14:paraId="6FA18B42" w14:textId="77777777" w:rsidR="00936018" w:rsidRDefault="00936018" w:rsidP="00936018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6849B5" w14:textId="77777777" w:rsidR="00936018" w:rsidRDefault="00936018" w:rsidP="00936018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72E0596D" w14:textId="77777777" w:rsidR="00936018" w:rsidRDefault="00936018" w:rsidP="00936018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D39F0A" w14:textId="77777777" w:rsidR="00936018" w:rsidRDefault="00936018" w:rsidP="00936018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08890074" w14:textId="77777777" w:rsidR="00936018" w:rsidRDefault="00936018" w:rsidP="00936018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AE31000" w14:textId="77777777" w:rsidR="00936018" w:rsidRDefault="00936018" w:rsidP="00936018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43E989C5" w14:textId="77777777" w:rsidR="00936018" w:rsidRDefault="00936018" w:rsidP="00936018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1572620" w14:textId="77777777" w:rsidR="00936018" w:rsidRDefault="00936018" w:rsidP="00936018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375E987B" w14:textId="77777777" w:rsidR="00936018" w:rsidRDefault="00936018" w:rsidP="00936018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30C6E17" w14:textId="77777777" w:rsidR="00936018" w:rsidRDefault="00936018" w:rsidP="00936018">
      <w:r w:rsidRPr="00F14B68">
        <w:t>Décrivez comment vous vous organisez pour réaliser ces activités</w:t>
      </w:r>
      <w:r>
        <w:t xml:space="preserve">. </w:t>
      </w:r>
    </w:p>
    <w:p w14:paraId="4EE8462A" w14:textId="77777777" w:rsidR="00936018" w:rsidRDefault="00936018" w:rsidP="00936018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FD8A2FB" w14:textId="77777777" w:rsidR="00936018" w:rsidRDefault="00936018" w:rsidP="00936018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74F15C55" w14:textId="77777777" w:rsidR="00936018" w:rsidRDefault="00936018" w:rsidP="00936018">
      <w:r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703152" w14:textId="77777777" w:rsidR="00936018" w:rsidRDefault="00936018" w:rsidP="00936018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F8BEBFC" w14:textId="28CA3E6A" w:rsidR="00DF1247" w:rsidRPr="00936018" w:rsidRDefault="00936018" w:rsidP="00936018">
      <w:r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DF1247">
        <w:br w:type="page"/>
      </w:r>
    </w:p>
    <w:p w14:paraId="4CE5C093" w14:textId="3D627492" w:rsidR="00611EC7" w:rsidRPr="00611EC7" w:rsidRDefault="007C1D23" w:rsidP="007C1D23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 w:rsidR="00A41447">
        <w:t xml:space="preserve"> 3</w:t>
      </w:r>
      <w:r>
        <w:t xml:space="preserve"> –</w:t>
      </w:r>
      <w:r w:rsidR="00A41447">
        <w:t xml:space="preserve"> </w:t>
      </w:r>
      <w:r w:rsidR="00611EC7" w:rsidRPr="00611EC7">
        <w:t>R</w:t>
      </w:r>
      <w:r w:rsidR="001B0E97">
        <w:t>É</w:t>
      </w:r>
      <w:r w:rsidR="00611EC7" w:rsidRPr="00611EC7">
        <w:t>alisation et mise au point du prototype</w:t>
      </w:r>
    </w:p>
    <w:p w14:paraId="2519B027" w14:textId="77777777" w:rsidR="00611EC7" w:rsidRPr="007C1D23" w:rsidRDefault="00611EC7" w:rsidP="00611EC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 xml:space="preserve">Élaboration de la gamme opératoire de montage à partir des solutions techniques retenues </w:t>
      </w:r>
    </w:p>
    <w:p w14:paraId="65879F75" w14:textId="77777777" w:rsidR="00611EC7" w:rsidRPr="007C1D23" w:rsidRDefault="00611EC7" w:rsidP="00611EC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>Sélection des matériaux nécessaires pour la réalisation du prototype.</w:t>
      </w:r>
    </w:p>
    <w:p w14:paraId="1EFD3CCC" w14:textId="77777777" w:rsidR="00611EC7" w:rsidRPr="007C1D23" w:rsidRDefault="00611EC7" w:rsidP="00611EC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 xml:space="preserve">Réalisation et/ou vérification des pièces de tissus/étoffes coupées pour la réalisation du prototype </w:t>
      </w:r>
    </w:p>
    <w:p w14:paraId="74122A29" w14:textId="77777777" w:rsidR="00611EC7" w:rsidRPr="007C1D23" w:rsidRDefault="00611EC7" w:rsidP="00611EC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 xml:space="preserve">Réalisation, en application de la gamme opératoire des opérations de préparation, d’assemblage et de montage du prototype </w:t>
      </w:r>
    </w:p>
    <w:p w14:paraId="77E84EBE" w14:textId="77777777" w:rsidR="00611EC7" w:rsidRPr="007C1D23" w:rsidRDefault="00611EC7" w:rsidP="00611EC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>Analyse de la conformité du prototype en cours et en fin de réalisation</w:t>
      </w:r>
    </w:p>
    <w:p w14:paraId="0C16D212" w14:textId="75BF114F" w:rsidR="007C1D23" w:rsidRPr="00822050" w:rsidRDefault="00611EC7" w:rsidP="007C1D23">
      <w:pPr>
        <w:pStyle w:val="Paragraphedeliste"/>
        <w:numPr>
          <w:ilvl w:val="0"/>
          <w:numId w:val="3"/>
        </w:numPr>
        <w:rPr>
          <w:i/>
          <w:iCs/>
          <w:color w:val="38507C" w:themeColor="accent1" w:themeShade="7F"/>
        </w:rPr>
      </w:pPr>
      <w:r w:rsidRPr="007C1D23">
        <w:rPr>
          <w:rStyle w:val="Accentuationlgre"/>
        </w:rPr>
        <w:t>Réalisation des essayages, identification des besoins d’amélioration et adaptation et réalisation des ajustements</w:t>
      </w:r>
    </w:p>
    <w:p w14:paraId="1C1100B9" w14:textId="77777777" w:rsidR="007C1D23" w:rsidRDefault="007C1D23" w:rsidP="007C1D23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5355785F" w14:textId="77777777" w:rsidR="007C1D23" w:rsidRDefault="007C1D23" w:rsidP="007C1D23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0F7B313" w14:textId="77777777" w:rsidR="007C1D23" w:rsidRDefault="007C1D23" w:rsidP="007C1D23">
      <w:r>
        <w:t xml:space="preserve">Expliquez en quoi ces activités tiennent une place importante dans votre emploi. </w:t>
      </w:r>
    </w:p>
    <w:p w14:paraId="099D9C39" w14:textId="77777777" w:rsidR="007C1D23" w:rsidRDefault="007C1D23" w:rsidP="007C1D23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E7EF2A5" w14:textId="77777777" w:rsidR="007C1D23" w:rsidRDefault="007C1D23" w:rsidP="007C1D23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672FB021" w14:textId="77777777" w:rsidR="007C1D23" w:rsidRDefault="007C1D23" w:rsidP="007C1D23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84DC7F" w14:textId="77777777" w:rsidR="007C1D23" w:rsidRDefault="007C1D23" w:rsidP="007C1D23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230BCD4E" w14:textId="77777777" w:rsidR="007C1D23" w:rsidRDefault="007C1D23" w:rsidP="007C1D23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6CFE2A9" w14:textId="77777777" w:rsidR="007C1D23" w:rsidRDefault="007C1D23" w:rsidP="007C1D23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40371F26" w14:textId="77777777" w:rsidR="007C1D23" w:rsidRDefault="007C1D23" w:rsidP="007C1D23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DB2BFA9" w14:textId="77777777" w:rsidR="007C1D23" w:rsidRDefault="007C1D23" w:rsidP="007C1D23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6D6F7B7A" w14:textId="77777777" w:rsidR="007C1D23" w:rsidRDefault="007C1D23" w:rsidP="007C1D23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8E0E34A" w14:textId="77777777" w:rsidR="007C1D23" w:rsidRDefault="007C1D23" w:rsidP="007C1D23">
      <w:r w:rsidRPr="00F14B68">
        <w:t>Décrivez comment vous vous organisez pour réaliser ces activités</w:t>
      </w:r>
      <w:r>
        <w:t xml:space="preserve">. </w:t>
      </w:r>
    </w:p>
    <w:p w14:paraId="167C8459" w14:textId="77777777" w:rsidR="007C1D23" w:rsidRDefault="007C1D23" w:rsidP="007C1D23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1EE047A" w14:textId="77777777" w:rsidR="007C1D23" w:rsidRDefault="007C1D23" w:rsidP="007C1D23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32E945C" w14:textId="77777777" w:rsidR="007C1D23" w:rsidRDefault="007C1D23" w:rsidP="007C1D23">
      <w:r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CFE77AC" w14:textId="77777777" w:rsidR="007C1D23" w:rsidRDefault="007C1D23" w:rsidP="007C1D23">
      <w:r w:rsidRPr="00F14B68">
        <w:lastRenderedPageBreak/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DF9F393" w14:textId="1941CAB1" w:rsidR="007C1D23" w:rsidRPr="00611EC7" w:rsidRDefault="007C1D23" w:rsidP="007C1D23">
      <w:r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52FFEC2" w14:textId="77777777" w:rsidR="00DF1247" w:rsidRDefault="00DF1247">
      <w:pPr>
        <w:rPr>
          <w:caps/>
          <w:spacing w:val="15"/>
          <w:sz w:val="22"/>
          <w:szCs w:val="22"/>
        </w:rPr>
      </w:pPr>
      <w:r>
        <w:br w:type="page"/>
      </w:r>
    </w:p>
    <w:p w14:paraId="48A234CB" w14:textId="1148CCD4" w:rsidR="00DF1247" w:rsidRPr="00DF1247" w:rsidRDefault="007C1D23" w:rsidP="007C1D23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 w:rsidR="00A41447">
        <w:t xml:space="preserve"> 4</w:t>
      </w:r>
      <w:r>
        <w:t xml:space="preserve"> –</w:t>
      </w:r>
      <w:r w:rsidR="00A41447">
        <w:t xml:space="preserve"> </w:t>
      </w:r>
      <w:r w:rsidR="00DF1247" w:rsidRPr="00DF1247">
        <w:t>G</w:t>
      </w:r>
      <w:r w:rsidR="001B0E97">
        <w:t>É</w:t>
      </w:r>
      <w:r w:rsidR="00DF1247" w:rsidRPr="00DF1247">
        <w:t>n</w:t>
      </w:r>
      <w:r w:rsidR="001B0E97">
        <w:t>É</w:t>
      </w:r>
      <w:r w:rsidR="00DF1247" w:rsidRPr="00DF1247">
        <w:t>ration du patronnage d</w:t>
      </w:r>
      <w:r w:rsidR="001B0E97">
        <w:t>É</w:t>
      </w:r>
      <w:r w:rsidR="00DF1247" w:rsidRPr="00DF1247">
        <w:t xml:space="preserve">finitif avec sa gradation et </w:t>
      </w:r>
      <w:r w:rsidR="001B0E97">
        <w:t>É</w:t>
      </w:r>
      <w:r w:rsidR="00DF1247" w:rsidRPr="00DF1247">
        <w:t>laboration du dossier technique en vue de l’industrialisation du mod</w:t>
      </w:r>
      <w:r w:rsidR="00A41447">
        <w:t>È</w:t>
      </w:r>
      <w:r w:rsidR="00DF1247" w:rsidRPr="00DF1247">
        <w:t>le</w:t>
      </w:r>
    </w:p>
    <w:p w14:paraId="11D026AB" w14:textId="77777777" w:rsidR="00DF1247" w:rsidRPr="007C1D23" w:rsidRDefault="00DF1247" w:rsidP="00DF124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>Digitalisation du patronnage et réalisation des modifications nécessaires en CAO</w:t>
      </w:r>
    </w:p>
    <w:p w14:paraId="79681634" w14:textId="77777777" w:rsidR="00DF1247" w:rsidRPr="007C1D23" w:rsidRDefault="00DF1247" w:rsidP="00DF124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 xml:space="preserve">Gradation en CAO du patronnage en différentes tailles </w:t>
      </w:r>
    </w:p>
    <w:p w14:paraId="2928CFEA" w14:textId="77777777" w:rsidR="00DF1247" w:rsidRPr="007C1D23" w:rsidRDefault="00DF1247" w:rsidP="00DF1247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7C1D23">
        <w:rPr>
          <w:rStyle w:val="Accentuationlgre"/>
        </w:rPr>
        <w:t>Conception d’un plan coupe optimal</w:t>
      </w:r>
    </w:p>
    <w:p w14:paraId="54A6517B" w14:textId="67DC8544" w:rsidR="00A95BEF" w:rsidRPr="00A55DFA" w:rsidRDefault="00DF1247" w:rsidP="00A55DFA">
      <w:pPr>
        <w:pStyle w:val="Paragraphedeliste"/>
        <w:numPr>
          <w:ilvl w:val="0"/>
          <w:numId w:val="3"/>
        </w:numPr>
        <w:rPr>
          <w:i/>
          <w:iCs/>
          <w:color w:val="38507C" w:themeColor="accent1" w:themeShade="7F"/>
        </w:rPr>
      </w:pPr>
      <w:r w:rsidRPr="007C1D23">
        <w:rPr>
          <w:rStyle w:val="Accentuationlgre"/>
        </w:rPr>
        <w:t>Élaboration du dossier technique comprenant les informations nécessaires à l’industrialisation du modèle : Rétroplanning, Critères qualité et tolérances, Coûts prévisionnels de fabrication</w:t>
      </w:r>
    </w:p>
    <w:p w14:paraId="3C364E95" w14:textId="77777777" w:rsidR="007C1D23" w:rsidRDefault="007C1D23" w:rsidP="007C1D23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0A717463" w14:textId="77777777" w:rsidR="007C1D23" w:rsidRDefault="007C1D23" w:rsidP="007C1D23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8AADAA" w14:textId="77777777" w:rsidR="007C1D23" w:rsidRDefault="007C1D23" w:rsidP="007C1D23">
      <w:r>
        <w:t xml:space="preserve">Expliquez en quoi ces activités tiennent une place importante dans votre emploi. </w:t>
      </w:r>
    </w:p>
    <w:p w14:paraId="0C353957" w14:textId="77777777" w:rsidR="007C1D23" w:rsidRDefault="007C1D23" w:rsidP="007C1D23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0E56544" w14:textId="77777777" w:rsidR="007C1D23" w:rsidRDefault="007C1D23" w:rsidP="007C1D23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2B6AD76B" w14:textId="77777777" w:rsidR="007C1D23" w:rsidRDefault="007C1D23" w:rsidP="007C1D23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CD6E522" w14:textId="77777777" w:rsidR="007C1D23" w:rsidRDefault="007C1D23" w:rsidP="007C1D23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1B212B36" w14:textId="77777777" w:rsidR="007C1D23" w:rsidRDefault="007C1D23" w:rsidP="007C1D23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28372A2" w14:textId="77777777" w:rsidR="007C1D23" w:rsidRDefault="007C1D23" w:rsidP="007C1D23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7D19DA5" w14:textId="77777777" w:rsidR="007C1D23" w:rsidRDefault="007C1D23" w:rsidP="007C1D23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99B940" w14:textId="77777777" w:rsidR="007C1D23" w:rsidRDefault="007C1D23" w:rsidP="007C1D23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7764C52E" w14:textId="77777777" w:rsidR="007C1D23" w:rsidRDefault="007C1D23" w:rsidP="007C1D23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ED7C5B" w14:textId="77777777" w:rsidR="007C1D23" w:rsidRDefault="007C1D23" w:rsidP="007C1D23">
      <w:r w:rsidRPr="00F14B68">
        <w:t>Décrivez comment vous vous organisez pour réaliser ces activités</w:t>
      </w:r>
      <w:r>
        <w:t xml:space="preserve">. </w:t>
      </w:r>
    </w:p>
    <w:p w14:paraId="04C898A3" w14:textId="77777777" w:rsidR="007C1D23" w:rsidRDefault="007C1D23" w:rsidP="007C1D23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E945625" w14:textId="77777777" w:rsidR="007C1D23" w:rsidRDefault="007C1D23" w:rsidP="007C1D23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3BB9945F" w14:textId="77777777" w:rsidR="007C1D23" w:rsidRDefault="007C1D23" w:rsidP="007C1D23">
      <w:r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97DCC90" w14:textId="77777777" w:rsidR="007C1D23" w:rsidRDefault="007C1D23" w:rsidP="007C1D23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7F10A27B" w14:textId="1E5BD0A1" w:rsidR="00A55DFA" w:rsidRDefault="007C1D23" w:rsidP="007C1D23">
      <w:r>
        <w:lastRenderedPageBreak/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51AC09A" w14:textId="4BE04161" w:rsidR="007C1D23" w:rsidRPr="00A55DFA" w:rsidRDefault="00A55DFA" w:rsidP="007C1D23">
      <w:r>
        <w:br w:type="page"/>
      </w:r>
    </w:p>
    <w:p w14:paraId="755049BD" w14:textId="075D0C35" w:rsidR="00A95BEF" w:rsidRDefault="00A95BEF" w:rsidP="00A95BEF">
      <w:pPr>
        <w:pStyle w:val="Titre1"/>
      </w:pPr>
      <w:r>
        <w:lastRenderedPageBreak/>
        <w:t>Descriptif</w:t>
      </w:r>
      <w:r w:rsidR="00C660CD" w:rsidRPr="006A1193">
        <w:t xml:space="preserve"> des </w:t>
      </w:r>
      <w:r w:rsidR="00E718EA">
        <w:t>EXPÉRIENCES EXTRA PROFESSIONNELLES</w:t>
      </w:r>
    </w:p>
    <w:p w14:paraId="3ED757C9" w14:textId="7FA5548B" w:rsidR="000D7498" w:rsidRPr="00831354" w:rsidRDefault="006D644F" w:rsidP="006D644F">
      <w:r>
        <w:t>A partir de</w:t>
      </w:r>
      <w:r w:rsidR="00842CAB">
        <w:t xml:space="preserve"> vos </w:t>
      </w:r>
      <w:r>
        <w:t xml:space="preserve">expériences </w:t>
      </w:r>
      <w:r w:rsidR="0051465B">
        <w:t>extra professionnelles</w:t>
      </w:r>
      <w:r w:rsidR="00214411">
        <w:t xml:space="preserve">, </w:t>
      </w:r>
      <w:r w:rsidR="000D7498">
        <w:t>en rapport avec le titre visé</w:t>
      </w:r>
      <w:r w:rsidR="0051465B">
        <w:t xml:space="preserve">, </w:t>
      </w:r>
      <w:r>
        <w:t xml:space="preserve">vous </w:t>
      </w:r>
      <w:r w:rsidR="0051465B">
        <w:t>pouvez</w:t>
      </w:r>
      <w:r>
        <w:t>,</w:t>
      </w:r>
      <w:r w:rsidR="00907007">
        <w:t xml:space="preserve"> pour chacune d’entre elles, </w:t>
      </w:r>
      <w:r w:rsidR="00E83E3B">
        <w:t xml:space="preserve">rédiger une </w:t>
      </w:r>
      <w:r w:rsidR="00E83E3B" w:rsidRPr="00031CD7">
        <w:rPr>
          <w:rStyle w:val="Accentuationlgre"/>
        </w:rPr>
        <w:t>fiche descriptive d’expérience</w:t>
      </w:r>
      <w:r w:rsidR="00031CD7">
        <w:t xml:space="preserve">, au format </w:t>
      </w:r>
      <w:r w:rsidR="00214411">
        <w:t xml:space="preserve">qui vous convient le mieux, </w:t>
      </w:r>
      <w:r w:rsidR="00E50DCA">
        <w:t xml:space="preserve">en vous inspirant des fiches descriptives d’emplois et d’activités, </w:t>
      </w:r>
      <w:r w:rsidR="00214411">
        <w:t xml:space="preserve">de façon à décrire et </w:t>
      </w:r>
      <w:r>
        <w:t>explique</w:t>
      </w:r>
      <w:r w:rsidR="00214411">
        <w:t>r</w:t>
      </w:r>
      <w:r>
        <w:t xml:space="preserve"> avec le plus de précision possible ce que vous avez fait et comment vous l’avez fait grâce à des exemples précis.</w:t>
      </w:r>
    </w:p>
    <w:p w14:paraId="384F2596" w14:textId="7B86B0DE" w:rsidR="006A4E93" w:rsidRDefault="006342C5" w:rsidP="00A95BEF">
      <w:r>
        <w:t xml:space="preserve">Cela </w:t>
      </w:r>
      <w:r w:rsidR="00C660CD" w:rsidRPr="006A1193">
        <w:t xml:space="preserve">permet, le cas échéant, d’identifier des pratiques et </w:t>
      </w:r>
      <w:r w:rsidR="00224233">
        <w:t>compétences</w:t>
      </w:r>
      <w:r w:rsidR="00C660CD" w:rsidRPr="006A1193">
        <w:t xml:space="preserve"> acquis</w:t>
      </w:r>
      <w:r w:rsidR="00224233">
        <w:t>es</w:t>
      </w:r>
      <w:r w:rsidR="00C660CD" w:rsidRPr="006A1193">
        <w:t xml:space="preserve"> en dehors de </w:t>
      </w:r>
      <w:r>
        <w:t xml:space="preserve">votre </w:t>
      </w:r>
      <w:r w:rsidR="00C660CD" w:rsidRPr="006A1193">
        <w:t>activité professionnelle</w:t>
      </w:r>
      <w:r>
        <w:t xml:space="preserve">. </w:t>
      </w:r>
    </w:p>
    <w:p w14:paraId="0D6E2891" w14:textId="77777777" w:rsidR="00214411" w:rsidRDefault="00214411">
      <w:pPr>
        <w:rPr>
          <w:caps/>
          <w:spacing w:val="15"/>
          <w:sz w:val="22"/>
          <w:szCs w:val="22"/>
        </w:rPr>
      </w:pPr>
      <w:r>
        <w:br w:type="page"/>
      </w:r>
    </w:p>
    <w:p w14:paraId="517148AE" w14:textId="39EB2819" w:rsidR="00214411" w:rsidRDefault="00214411" w:rsidP="00214411">
      <w:pPr>
        <w:pStyle w:val="Titre2"/>
        <w:jc w:val="center"/>
      </w:pPr>
      <w:r>
        <w:lastRenderedPageBreak/>
        <w:t>Fiche descriptive d’expérience N°</w:t>
      </w:r>
      <w:r>
        <w:fldChar w:fldCharType="begin">
          <w:ffData>
            <w:name w:val="Texte18"/>
            <w:enabled/>
            <w:calcOnExit w:val="0"/>
            <w:textInput>
              <w:type w:val="numb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BBCD305" w14:textId="3933A769" w:rsidR="00214411" w:rsidRPr="00FA1AC4" w:rsidRDefault="00214411" w:rsidP="00214411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 xml:space="preserve">(À reproduire en autant d’exemplaire que d’expériences </w:t>
      </w:r>
      <w:r>
        <w:rPr>
          <w:rStyle w:val="Accentuationlgre"/>
          <w:sz w:val="16"/>
          <w:szCs w:val="16"/>
        </w:rPr>
        <w:t xml:space="preserve">extra </w:t>
      </w:r>
      <w:r w:rsidRPr="00FA1AC4">
        <w:rPr>
          <w:rStyle w:val="Accentuationlgre"/>
          <w:sz w:val="16"/>
          <w:szCs w:val="16"/>
        </w:rPr>
        <w:t>professionnelles)</w:t>
      </w:r>
    </w:p>
    <w:p w14:paraId="73E0544D" w14:textId="25F834E5" w:rsidR="00C67E41" w:rsidRDefault="00C67E41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</w:p>
    <w:p w14:paraId="15CFE06D" w14:textId="77777777" w:rsidR="00224233" w:rsidRDefault="00224233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2AC09079" w14:textId="0B9BE470" w:rsidR="00C660CD" w:rsidRDefault="00EE4D9C" w:rsidP="00297962">
      <w:pPr>
        <w:pStyle w:val="Titre1"/>
      </w:pPr>
      <w:r>
        <w:lastRenderedPageBreak/>
        <w:t>R</w:t>
      </w:r>
      <w:r w:rsidR="001F1BF5">
        <w:t>É</w:t>
      </w:r>
      <w:r>
        <w:t>capitulatif</w:t>
      </w:r>
      <w:r w:rsidR="009700C6">
        <w:t xml:space="preserve"> DES COMPÉTENCES ACQUISES</w:t>
      </w:r>
    </w:p>
    <w:p w14:paraId="2158DB2C" w14:textId="31990393" w:rsidR="00763F69" w:rsidRDefault="00FD0564" w:rsidP="00763F69">
      <w:r>
        <w:t xml:space="preserve">A partir de </w:t>
      </w:r>
      <w:r w:rsidR="00414FAC">
        <w:t>chacune de vos</w:t>
      </w:r>
      <w:r>
        <w:t xml:space="preserve"> expériences professionnelles et extra professionnelles, rédigez un </w:t>
      </w:r>
      <w:r w:rsidRPr="00414FAC">
        <w:rPr>
          <w:rStyle w:val="Accentuationlgre"/>
        </w:rPr>
        <w:t xml:space="preserve">tableau récapitulatif </w:t>
      </w:r>
      <w:r w:rsidR="00446D2A" w:rsidRPr="00414FAC">
        <w:rPr>
          <w:rStyle w:val="Accentuationlgre"/>
        </w:rPr>
        <w:t>de vos compétences</w:t>
      </w:r>
      <w:r w:rsidR="00F52866" w:rsidRPr="00414FAC">
        <w:rPr>
          <w:rStyle w:val="Accentuationlgre"/>
        </w:rPr>
        <w:t xml:space="preserve"> acquises</w:t>
      </w:r>
      <w:r w:rsidR="003511F9">
        <w:t xml:space="preserve"> (</w:t>
      </w:r>
      <w:r w:rsidR="00763F69" w:rsidRPr="00763F69">
        <w:t>compétences comportementales</w:t>
      </w:r>
      <w:r w:rsidR="000F0E98">
        <w:t xml:space="preserve"> / savoir-être et </w:t>
      </w:r>
      <w:r w:rsidR="00763F69" w:rsidRPr="00763F69">
        <w:t>compétences techniques</w:t>
      </w:r>
      <w:r w:rsidR="000F0E98">
        <w:t xml:space="preserve"> / savoir-faire)</w:t>
      </w:r>
    </w:p>
    <w:p w14:paraId="689A1C3D" w14:textId="77777777" w:rsidR="007C3683" w:rsidRDefault="007C3683">
      <w:pPr>
        <w:rPr>
          <w:caps/>
          <w:spacing w:val="15"/>
          <w:sz w:val="22"/>
          <w:szCs w:val="22"/>
        </w:rPr>
      </w:pPr>
      <w:r>
        <w:br w:type="page"/>
      </w:r>
    </w:p>
    <w:p w14:paraId="09210A31" w14:textId="357F20C6" w:rsidR="00DF1C9F" w:rsidRDefault="00DF1C9F" w:rsidP="00DF1C9F">
      <w:pPr>
        <w:pStyle w:val="Titre2"/>
        <w:jc w:val="center"/>
      </w:pPr>
      <w:r>
        <w:lastRenderedPageBreak/>
        <w:t>Tableau r</w:t>
      </w:r>
      <w:r w:rsidR="009700C6">
        <w:t>É</w:t>
      </w:r>
      <w:r>
        <w:t>capitulatif</w:t>
      </w:r>
      <w:r w:rsidR="000D64E9">
        <w:t xml:space="preserve"> des comp</w:t>
      </w:r>
      <w:r w:rsidR="009700C6">
        <w:t>É</w:t>
      </w:r>
      <w:r w:rsidR="000D64E9">
        <w:t>tences acquises</w:t>
      </w:r>
    </w:p>
    <w:p w14:paraId="670FDC85" w14:textId="231D7B48" w:rsidR="00DF1C9F" w:rsidRDefault="00DF1C9F" w:rsidP="007C3683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7C3683">
        <w:rPr>
          <w:rStyle w:val="Accentuationlgre"/>
          <w:sz w:val="16"/>
          <w:szCs w:val="16"/>
        </w:rPr>
        <w:t>Insérer</w:t>
      </w:r>
      <w:r w:rsidRPr="00FA1AC4">
        <w:rPr>
          <w:rStyle w:val="Accentuationlgre"/>
          <w:sz w:val="16"/>
          <w:szCs w:val="16"/>
        </w:rPr>
        <w:t xml:space="preserve"> autant d</w:t>
      </w:r>
      <w:r w:rsidR="007C3683">
        <w:rPr>
          <w:rStyle w:val="Accentuationlgre"/>
          <w:sz w:val="16"/>
          <w:szCs w:val="16"/>
        </w:rPr>
        <w:t>e lignes</w:t>
      </w:r>
      <w:r w:rsidRPr="00FA1AC4">
        <w:rPr>
          <w:rStyle w:val="Accentuationlgre"/>
          <w:sz w:val="16"/>
          <w:szCs w:val="16"/>
        </w:rPr>
        <w:t xml:space="preserve"> que d’expériences </w:t>
      </w:r>
      <w:r w:rsidR="007C3683">
        <w:rPr>
          <w:rStyle w:val="Accentuationlgre"/>
          <w:sz w:val="16"/>
          <w:szCs w:val="16"/>
        </w:rPr>
        <w:t xml:space="preserve">professionnelles et </w:t>
      </w:r>
      <w:r>
        <w:rPr>
          <w:rStyle w:val="Accentuationlgre"/>
          <w:sz w:val="16"/>
          <w:szCs w:val="16"/>
        </w:rPr>
        <w:t xml:space="preserve">extra </w:t>
      </w:r>
      <w:r w:rsidRPr="00FA1AC4">
        <w:rPr>
          <w:rStyle w:val="Accentuationlgre"/>
          <w:sz w:val="16"/>
          <w:szCs w:val="16"/>
        </w:rPr>
        <w:t>professionnelles)</w:t>
      </w:r>
    </w:p>
    <w:p w14:paraId="0CED74F9" w14:textId="77777777" w:rsidR="007C3683" w:rsidRPr="007C3683" w:rsidRDefault="007C3683" w:rsidP="007C3683">
      <w:pPr>
        <w:spacing w:before="0" w:after="0" w:line="240" w:lineRule="auto"/>
        <w:jc w:val="center"/>
        <w:rPr>
          <w:i/>
          <w:iCs/>
          <w:color w:val="38507C" w:themeColor="accent1" w:themeShade="7F"/>
          <w:sz w:val="16"/>
          <w:szCs w:val="16"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417"/>
        <w:gridCol w:w="2161"/>
        <w:gridCol w:w="2161"/>
        <w:gridCol w:w="2161"/>
        <w:gridCol w:w="2162"/>
      </w:tblGrid>
      <w:tr w:rsidR="00DF1C9F" w14:paraId="5154FDCD" w14:textId="77777777" w:rsidTr="00CF7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3E93496F" w14:textId="77777777" w:rsidR="00DF1C9F" w:rsidRDefault="00DF1C9F" w:rsidP="00CF772E">
            <w:pPr>
              <w:jc w:val="center"/>
            </w:pPr>
          </w:p>
        </w:tc>
        <w:tc>
          <w:tcPr>
            <w:tcW w:w="2161" w:type="dxa"/>
            <w:vAlign w:val="center"/>
          </w:tcPr>
          <w:p w14:paraId="0AB3911E" w14:textId="3441F609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Expérience</w:t>
            </w:r>
            <w:r w:rsidR="00DC1ADD">
              <w:t>s</w:t>
            </w:r>
          </w:p>
        </w:tc>
        <w:tc>
          <w:tcPr>
            <w:tcW w:w="2161" w:type="dxa"/>
            <w:vAlign w:val="center"/>
          </w:tcPr>
          <w:p w14:paraId="25D2F315" w14:textId="4B84DB43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Résumé des activités</w:t>
            </w:r>
          </w:p>
        </w:tc>
        <w:tc>
          <w:tcPr>
            <w:tcW w:w="2161" w:type="dxa"/>
            <w:vAlign w:val="center"/>
          </w:tcPr>
          <w:p w14:paraId="28C43589" w14:textId="270EB17D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Compétences comportementales</w:t>
            </w:r>
          </w:p>
        </w:tc>
        <w:tc>
          <w:tcPr>
            <w:tcW w:w="2162" w:type="dxa"/>
            <w:vAlign w:val="center"/>
          </w:tcPr>
          <w:p w14:paraId="0A46987F" w14:textId="68CE90E8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Compétences techniques</w:t>
            </w:r>
          </w:p>
        </w:tc>
      </w:tr>
      <w:tr w:rsidR="00DC5F28" w14:paraId="05E2F643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401CC2B" w14:textId="77777777" w:rsidR="00DC5F28" w:rsidRDefault="00DC5F28" w:rsidP="00641EE5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14:paraId="24025B53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0976407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894E43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2304B00F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1C47F358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D77FD7D" w14:textId="77777777" w:rsidR="00DC5F28" w:rsidRDefault="00DC5F28" w:rsidP="00641EE5">
            <w:pPr>
              <w:jc w:val="center"/>
            </w:pPr>
            <w:r>
              <w:lastRenderedPageBreak/>
              <w:t>2</w:t>
            </w:r>
          </w:p>
        </w:tc>
        <w:tc>
          <w:tcPr>
            <w:tcW w:w="2161" w:type="dxa"/>
            <w:vAlign w:val="center"/>
          </w:tcPr>
          <w:p w14:paraId="1F446CD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F114CE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75C0F67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06BD03D0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30A0E0EB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753BB0E3" w14:textId="77777777" w:rsidR="00DC5F28" w:rsidRDefault="00DC5F28" w:rsidP="00641EE5">
            <w:pPr>
              <w:jc w:val="center"/>
            </w:pPr>
            <w:r>
              <w:t>3</w:t>
            </w:r>
          </w:p>
        </w:tc>
        <w:tc>
          <w:tcPr>
            <w:tcW w:w="2161" w:type="dxa"/>
            <w:vAlign w:val="center"/>
          </w:tcPr>
          <w:p w14:paraId="0DFDED67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6189427C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69C8867B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4CDC0B0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036DDE1D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BFEFF34" w14:textId="6813300E" w:rsidR="00DC5F28" w:rsidRDefault="00DC5F28" w:rsidP="00641EE5">
            <w:pPr>
              <w:jc w:val="center"/>
            </w:pPr>
            <w:r>
              <w:lastRenderedPageBreak/>
              <w:t>4</w:t>
            </w:r>
          </w:p>
        </w:tc>
        <w:tc>
          <w:tcPr>
            <w:tcW w:w="2161" w:type="dxa"/>
            <w:vAlign w:val="center"/>
          </w:tcPr>
          <w:p w14:paraId="2091336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7D6EA5A6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8D5D555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5E65D373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772E" w14:paraId="73F254A0" w14:textId="77777777" w:rsidTr="00DF2AF6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2CF1F3B" w14:textId="5966EBA1" w:rsidR="00DF1C9F" w:rsidRDefault="00DC5F28" w:rsidP="00CF772E">
            <w:pPr>
              <w:jc w:val="center"/>
            </w:pPr>
            <w:r>
              <w:t>5</w:t>
            </w:r>
          </w:p>
        </w:tc>
        <w:tc>
          <w:tcPr>
            <w:tcW w:w="2161" w:type="dxa"/>
            <w:vAlign w:val="center"/>
          </w:tcPr>
          <w:p w14:paraId="44998E1E" w14:textId="76EC0622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45" w:name="Texte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2161" w:type="dxa"/>
            <w:vAlign w:val="center"/>
          </w:tcPr>
          <w:p w14:paraId="51EDFD46" w14:textId="6D2D6F55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46" w:name="Texte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2161" w:type="dxa"/>
            <w:vAlign w:val="center"/>
          </w:tcPr>
          <w:p w14:paraId="321A413E" w14:textId="06024A49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47" w:name="Texte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162" w:type="dxa"/>
            <w:vAlign w:val="center"/>
          </w:tcPr>
          <w:p w14:paraId="3445C70F" w14:textId="7DE9FB25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8" w:name="Texte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</w:tbl>
    <w:p w14:paraId="229B4EDF" w14:textId="77777777" w:rsidR="00414FAC" w:rsidRPr="00725824" w:rsidRDefault="00414FAC" w:rsidP="00725824"/>
    <w:sectPr w:rsidR="00414FAC" w:rsidRPr="00725824" w:rsidSect="00AF5B9C">
      <w:headerReference w:type="default" r:id="rId12"/>
      <w:footerReference w:type="default" r:id="rId13"/>
      <w:pgSz w:w="11906" w:h="16838"/>
      <w:pgMar w:top="1417" w:right="1417" w:bottom="1417" w:left="1417" w:header="709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EB2C" w14:textId="77777777" w:rsidR="001C176B" w:rsidRDefault="001C176B" w:rsidP="00D94040">
      <w:r>
        <w:separator/>
      </w:r>
    </w:p>
  </w:endnote>
  <w:endnote w:type="continuationSeparator" w:id="0">
    <w:p w14:paraId="0190BE30" w14:textId="77777777" w:rsidR="001C176B" w:rsidRDefault="001C176B" w:rsidP="00D9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otham Light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353C" w14:textId="77777777" w:rsidR="004A3AAC" w:rsidRPr="004A3AAC" w:rsidRDefault="004A3AAC" w:rsidP="004A3AAC">
    <w:pPr>
      <w:pStyle w:val="Pieddepage"/>
    </w:pPr>
    <w:r w:rsidRPr="004A3AAC">
      <w:t xml:space="preserve">41, boulevard du Général Martial Valin 75015 Paris – 01 45 57 60 60 – </w:t>
    </w:r>
    <w:hyperlink r:id="rId1" w:history="1">
      <w:r w:rsidRPr="004A3AAC">
        <w:rPr>
          <w:rStyle w:val="Lienhypertexte"/>
          <w:color w:val="auto"/>
        </w:rPr>
        <w:t>info@aicp.fr</w:t>
      </w:r>
    </w:hyperlink>
    <w:r w:rsidRPr="004A3AAC">
      <w:t xml:space="preserve"> – </w:t>
    </w:r>
    <w:hyperlink r:id="rId2" w:history="1">
      <w:r w:rsidRPr="004A3AAC">
        <w:rPr>
          <w:rStyle w:val="Lienhypertexte"/>
          <w:color w:val="auto"/>
        </w:rPr>
        <w:t>www.aicp.fr</w:t>
      </w:r>
    </w:hyperlink>
  </w:p>
  <w:p w14:paraId="79D7F99D" w14:textId="4F59E4AD" w:rsidR="004A3AAC" w:rsidRPr="004A3AAC" w:rsidRDefault="004A3AAC" w:rsidP="004A3AAC">
    <w:pPr>
      <w:pStyle w:val="Pieddepage"/>
    </w:pPr>
    <w:r w:rsidRPr="004A3AAC">
      <w:t>Titres certifiés de « Modéliste International du Vêtement » – RNCP37745 – Niveau 5 – NSF 242</w:t>
    </w:r>
  </w:p>
  <w:p w14:paraId="6D8FEC6D" w14:textId="3FAEA0B1" w:rsidR="004A3AAC" w:rsidRPr="004A3AAC" w:rsidRDefault="004A3AAC" w:rsidP="004A3AAC">
    <w:pPr>
      <w:pStyle w:val="Pieddepage"/>
    </w:pPr>
    <w:proofErr w:type="gramStart"/>
    <w:r w:rsidRPr="004A3AAC">
      <w:t>et</w:t>
    </w:r>
    <w:proofErr w:type="gramEnd"/>
    <w:r w:rsidRPr="004A3AAC">
      <w:t xml:space="preserve"> de « Modéliste Créateur en bureau d’études » – RNCP</w:t>
    </w:r>
    <w:r w:rsidR="00E02FE4">
      <w:t>40156</w:t>
    </w:r>
    <w:r w:rsidRPr="004A3AAC">
      <w:t xml:space="preserve"> – Niveau 6 – NSF 242</w:t>
    </w:r>
  </w:p>
  <w:p w14:paraId="456E140C" w14:textId="77777777" w:rsidR="004A3AAC" w:rsidRPr="004A3AAC" w:rsidRDefault="004A3AAC" w:rsidP="004A3AAC">
    <w:pPr>
      <w:pStyle w:val="Pieddepage"/>
    </w:pPr>
    <w:r w:rsidRPr="004A3AAC">
      <w:t>Association loi 1901 – Établissement d’Enseignement Supérieur Technique Privé – RNA W751075992 – APE 8559A – Siret 339 139 123 00022</w:t>
    </w:r>
  </w:p>
  <w:p w14:paraId="2B03F357" w14:textId="77777777" w:rsidR="00E21E2C" w:rsidRPr="004A3AAC" w:rsidRDefault="004A3AAC" w:rsidP="004A3AAC">
    <w:pPr>
      <w:pStyle w:val="Pieddepage"/>
    </w:pPr>
    <w:r w:rsidRPr="004A3AAC">
      <w:t xml:space="preserve">Déclaration d’activité enregistrée sous le n° 11751066475 auprès du </w:t>
    </w:r>
    <w:proofErr w:type="gramStart"/>
    <w:r w:rsidRPr="004A3AAC">
      <w:t>Préfet</w:t>
    </w:r>
    <w:proofErr w:type="gramEnd"/>
    <w:r w:rsidRPr="004A3AAC">
      <w:t xml:space="preserve"> de la Région Île-de-France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4031" w14:textId="77777777" w:rsidR="001C176B" w:rsidRDefault="001C176B" w:rsidP="00D94040">
      <w:r>
        <w:separator/>
      </w:r>
    </w:p>
  </w:footnote>
  <w:footnote w:type="continuationSeparator" w:id="0">
    <w:p w14:paraId="50E734FB" w14:textId="77777777" w:rsidR="001C176B" w:rsidRDefault="001C176B" w:rsidP="00D94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0AD0" w14:textId="77777777" w:rsidR="00E21E2C" w:rsidRDefault="00E21E2C" w:rsidP="00D94040">
    <w:pPr>
      <w:pStyle w:val="En-tte"/>
    </w:pPr>
    <w:r>
      <w:rPr>
        <w:noProof/>
      </w:rPr>
      <w:drawing>
        <wp:inline distT="0" distB="0" distL="0" distR="0" wp14:anchorId="20808936" wp14:editId="7E1C99D5">
          <wp:extent cx="2236235" cy="360000"/>
          <wp:effectExtent l="0" t="0" r="0" b="0"/>
          <wp:docPr id="1271538745" name="Image 1271538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6235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36443"/>
    <w:multiLevelType w:val="hybridMultilevel"/>
    <w:tmpl w:val="354CFF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225CD"/>
    <w:multiLevelType w:val="hybridMultilevel"/>
    <w:tmpl w:val="E0A6DE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07941"/>
    <w:multiLevelType w:val="hybridMultilevel"/>
    <w:tmpl w:val="16ECD1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04879"/>
    <w:multiLevelType w:val="hybridMultilevel"/>
    <w:tmpl w:val="351A820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4055420">
    <w:abstractNumId w:val="1"/>
  </w:num>
  <w:num w:numId="2" w16cid:durableId="1293905241">
    <w:abstractNumId w:val="3"/>
  </w:num>
  <w:num w:numId="3" w16cid:durableId="531377836">
    <w:abstractNumId w:val="0"/>
  </w:num>
  <w:num w:numId="4" w16cid:durableId="1175800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9C"/>
    <w:rsid w:val="00006D70"/>
    <w:rsid w:val="000170DF"/>
    <w:rsid w:val="00024C8F"/>
    <w:rsid w:val="00031CD7"/>
    <w:rsid w:val="00036126"/>
    <w:rsid w:val="00041729"/>
    <w:rsid w:val="00053F41"/>
    <w:rsid w:val="00062C3E"/>
    <w:rsid w:val="000717DA"/>
    <w:rsid w:val="00077C1B"/>
    <w:rsid w:val="00081295"/>
    <w:rsid w:val="000C0750"/>
    <w:rsid w:val="000D0900"/>
    <w:rsid w:val="000D64E9"/>
    <w:rsid w:val="000D7498"/>
    <w:rsid w:val="000E7375"/>
    <w:rsid w:val="000E7BDD"/>
    <w:rsid w:val="000F0E98"/>
    <w:rsid w:val="000F2C2F"/>
    <w:rsid w:val="000F4B0E"/>
    <w:rsid w:val="00105364"/>
    <w:rsid w:val="00115629"/>
    <w:rsid w:val="001213AB"/>
    <w:rsid w:val="00150324"/>
    <w:rsid w:val="001577AB"/>
    <w:rsid w:val="0018132E"/>
    <w:rsid w:val="0018551D"/>
    <w:rsid w:val="001B0E97"/>
    <w:rsid w:val="001B103C"/>
    <w:rsid w:val="001B6B83"/>
    <w:rsid w:val="001C176B"/>
    <w:rsid w:val="001C18EB"/>
    <w:rsid w:val="001E2355"/>
    <w:rsid w:val="001F1BF5"/>
    <w:rsid w:val="00214411"/>
    <w:rsid w:val="00214973"/>
    <w:rsid w:val="00224233"/>
    <w:rsid w:val="00225DFF"/>
    <w:rsid w:val="00233BB0"/>
    <w:rsid w:val="00234EAE"/>
    <w:rsid w:val="002454E2"/>
    <w:rsid w:val="002455E6"/>
    <w:rsid w:val="00257ACE"/>
    <w:rsid w:val="00260BED"/>
    <w:rsid w:val="00270989"/>
    <w:rsid w:val="00290E9F"/>
    <w:rsid w:val="00293A75"/>
    <w:rsid w:val="00297962"/>
    <w:rsid w:val="002E6F4A"/>
    <w:rsid w:val="002F19D2"/>
    <w:rsid w:val="002F4A22"/>
    <w:rsid w:val="00301834"/>
    <w:rsid w:val="00316114"/>
    <w:rsid w:val="00321B66"/>
    <w:rsid w:val="0034113A"/>
    <w:rsid w:val="003511F9"/>
    <w:rsid w:val="00356156"/>
    <w:rsid w:val="00366C98"/>
    <w:rsid w:val="003728D3"/>
    <w:rsid w:val="0038357F"/>
    <w:rsid w:val="0039428D"/>
    <w:rsid w:val="003B0C46"/>
    <w:rsid w:val="003B3B22"/>
    <w:rsid w:val="003B6833"/>
    <w:rsid w:val="003C2472"/>
    <w:rsid w:val="003E3F42"/>
    <w:rsid w:val="003F1E82"/>
    <w:rsid w:val="00403A19"/>
    <w:rsid w:val="00406A01"/>
    <w:rsid w:val="004147E0"/>
    <w:rsid w:val="00414FAC"/>
    <w:rsid w:val="00417F28"/>
    <w:rsid w:val="00441E41"/>
    <w:rsid w:val="00446D2A"/>
    <w:rsid w:val="00463BC6"/>
    <w:rsid w:val="0048002B"/>
    <w:rsid w:val="00486E58"/>
    <w:rsid w:val="00492831"/>
    <w:rsid w:val="004A0B9C"/>
    <w:rsid w:val="004A3AAC"/>
    <w:rsid w:val="004B1BA1"/>
    <w:rsid w:val="004D54FB"/>
    <w:rsid w:val="004E17C9"/>
    <w:rsid w:val="004F3B95"/>
    <w:rsid w:val="0051465B"/>
    <w:rsid w:val="00542E47"/>
    <w:rsid w:val="005467A8"/>
    <w:rsid w:val="00563B6F"/>
    <w:rsid w:val="00563E16"/>
    <w:rsid w:val="00576D2B"/>
    <w:rsid w:val="00580F56"/>
    <w:rsid w:val="00581101"/>
    <w:rsid w:val="005917A0"/>
    <w:rsid w:val="00595274"/>
    <w:rsid w:val="00595BC3"/>
    <w:rsid w:val="005968F8"/>
    <w:rsid w:val="005A10D1"/>
    <w:rsid w:val="005A38FD"/>
    <w:rsid w:val="005B5DAA"/>
    <w:rsid w:val="005D6EFF"/>
    <w:rsid w:val="005E3AE2"/>
    <w:rsid w:val="00611EC7"/>
    <w:rsid w:val="0061226C"/>
    <w:rsid w:val="0061431B"/>
    <w:rsid w:val="00614CA0"/>
    <w:rsid w:val="0062770C"/>
    <w:rsid w:val="006308C2"/>
    <w:rsid w:val="006312D7"/>
    <w:rsid w:val="006342C5"/>
    <w:rsid w:val="00644B5D"/>
    <w:rsid w:val="006452A5"/>
    <w:rsid w:val="0065298E"/>
    <w:rsid w:val="00656221"/>
    <w:rsid w:val="00671D6C"/>
    <w:rsid w:val="00696C93"/>
    <w:rsid w:val="006A4E93"/>
    <w:rsid w:val="006A4F69"/>
    <w:rsid w:val="006C2DA8"/>
    <w:rsid w:val="006C603A"/>
    <w:rsid w:val="006D644F"/>
    <w:rsid w:val="006E4CCF"/>
    <w:rsid w:val="006E73CB"/>
    <w:rsid w:val="006F5D68"/>
    <w:rsid w:val="00701E34"/>
    <w:rsid w:val="007037A6"/>
    <w:rsid w:val="00725824"/>
    <w:rsid w:val="00727830"/>
    <w:rsid w:val="00743889"/>
    <w:rsid w:val="007477C9"/>
    <w:rsid w:val="007508DE"/>
    <w:rsid w:val="00753174"/>
    <w:rsid w:val="00763F69"/>
    <w:rsid w:val="00787F71"/>
    <w:rsid w:val="00796CD6"/>
    <w:rsid w:val="007A0ABA"/>
    <w:rsid w:val="007A541A"/>
    <w:rsid w:val="007A545D"/>
    <w:rsid w:val="007A69A2"/>
    <w:rsid w:val="007B650B"/>
    <w:rsid w:val="007C1D23"/>
    <w:rsid w:val="007C3683"/>
    <w:rsid w:val="007E065C"/>
    <w:rsid w:val="0080348B"/>
    <w:rsid w:val="00805740"/>
    <w:rsid w:val="00807F0C"/>
    <w:rsid w:val="00820136"/>
    <w:rsid w:val="008214F3"/>
    <w:rsid w:val="00822050"/>
    <w:rsid w:val="00831354"/>
    <w:rsid w:val="00835912"/>
    <w:rsid w:val="00837EAC"/>
    <w:rsid w:val="00842CAB"/>
    <w:rsid w:val="00867ED5"/>
    <w:rsid w:val="00884DE1"/>
    <w:rsid w:val="00885C04"/>
    <w:rsid w:val="008A0FD6"/>
    <w:rsid w:val="008C7A28"/>
    <w:rsid w:val="008D765F"/>
    <w:rsid w:val="008F5A9E"/>
    <w:rsid w:val="00907007"/>
    <w:rsid w:val="00915F90"/>
    <w:rsid w:val="009215F4"/>
    <w:rsid w:val="00936018"/>
    <w:rsid w:val="00951AB1"/>
    <w:rsid w:val="009527CA"/>
    <w:rsid w:val="00953875"/>
    <w:rsid w:val="00955902"/>
    <w:rsid w:val="00966C36"/>
    <w:rsid w:val="009700C6"/>
    <w:rsid w:val="00974CFA"/>
    <w:rsid w:val="009817D0"/>
    <w:rsid w:val="009D6B2B"/>
    <w:rsid w:val="009E33FC"/>
    <w:rsid w:val="009E34C0"/>
    <w:rsid w:val="009F0F46"/>
    <w:rsid w:val="00A41447"/>
    <w:rsid w:val="00A55DFA"/>
    <w:rsid w:val="00A56756"/>
    <w:rsid w:val="00A7148D"/>
    <w:rsid w:val="00A83143"/>
    <w:rsid w:val="00A95BEF"/>
    <w:rsid w:val="00AA509E"/>
    <w:rsid w:val="00AA5486"/>
    <w:rsid w:val="00AB37EB"/>
    <w:rsid w:val="00AB3F0A"/>
    <w:rsid w:val="00AB5A97"/>
    <w:rsid w:val="00AF5B9C"/>
    <w:rsid w:val="00B164CA"/>
    <w:rsid w:val="00B3404B"/>
    <w:rsid w:val="00B365E0"/>
    <w:rsid w:val="00B41293"/>
    <w:rsid w:val="00B459B1"/>
    <w:rsid w:val="00B461A3"/>
    <w:rsid w:val="00B64A5F"/>
    <w:rsid w:val="00B7026D"/>
    <w:rsid w:val="00B73B49"/>
    <w:rsid w:val="00B86A6A"/>
    <w:rsid w:val="00B955BB"/>
    <w:rsid w:val="00B95835"/>
    <w:rsid w:val="00BA1F6E"/>
    <w:rsid w:val="00BD1C86"/>
    <w:rsid w:val="00BD1FAD"/>
    <w:rsid w:val="00BE1B9B"/>
    <w:rsid w:val="00BF2238"/>
    <w:rsid w:val="00BF7BF0"/>
    <w:rsid w:val="00C02308"/>
    <w:rsid w:val="00C349B0"/>
    <w:rsid w:val="00C416A4"/>
    <w:rsid w:val="00C45531"/>
    <w:rsid w:val="00C46FE0"/>
    <w:rsid w:val="00C55D11"/>
    <w:rsid w:val="00C65262"/>
    <w:rsid w:val="00C660CD"/>
    <w:rsid w:val="00C67E41"/>
    <w:rsid w:val="00C73897"/>
    <w:rsid w:val="00C7656F"/>
    <w:rsid w:val="00C87715"/>
    <w:rsid w:val="00CA1376"/>
    <w:rsid w:val="00CA4D1C"/>
    <w:rsid w:val="00CB0CC2"/>
    <w:rsid w:val="00CB7171"/>
    <w:rsid w:val="00CC281F"/>
    <w:rsid w:val="00CD5389"/>
    <w:rsid w:val="00CE3CB4"/>
    <w:rsid w:val="00CF0659"/>
    <w:rsid w:val="00CF3DDC"/>
    <w:rsid w:val="00CF5C67"/>
    <w:rsid w:val="00CF772E"/>
    <w:rsid w:val="00D164B7"/>
    <w:rsid w:val="00D1660E"/>
    <w:rsid w:val="00D2242B"/>
    <w:rsid w:val="00D4373A"/>
    <w:rsid w:val="00D44985"/>
    <w:rsid w:val="00D71006"/>
    <w:rsid w:val="00D81298"/>
    <w:rsid w:val="00D8270F"/>
    <w:rsid w:val="00D873A0"/>
    <w:rsid w:val="00D87567"/>
    <w:rsid w:val="00D91247"/>
    <w:rsid w:val="00D91A52"/>
    <w:rsid w:val="00D94040"/>
    <w:rsid w:val="00DC1ADD"/>
    <w:rsid w:val="00DC5F28"/>
    <w:rsid w:val="00DC7449"/>
    <w:rsid w:val="00DD384E"/>
    <w:rsid w:val="00DD3A9D"/>
    <w:rsid w:val="00DE7215"/>
    <w:rsid w:val="00DF1247"/>
    <w:rsid w:val="00DF1C9F"/>
    <w:rsid w:val="00DF2AF6"/>
    <w:rsid w:val="00DF41A8"/>
    <w:rsid w:val="00E02FE4"/>
    <w:rsid w:val="00E12B84"/>
    <w:rsid w:val="00E20BDC"/>
    <w:rsid w:val="00E21E2C"/>
    <w:rsid w:val="00E27DD5"/>
    <w:rsid w:val="00E50DCA"/>
    <w:rsid w:val="00E55763"/>
    <w:rsid w:val="00E67198"/>
    <w:rsid w:val="00E718EA"/>
    <w:rsid w:val="00E80473"/>
    <w:rsid w:val="00E81282"/>
    <w:rsid w:val="00E83E3B"/>
    <w:rsid w:val="00E9432C"/>
    <w:rsid w:val="00EB53D0"/>
    <w:rsid w:val="00EE0080"/>
    <w:rsid w:val="00EE24F1"/>
    <w:rsid w:val="00EE4D9C"/>
    <w:rsid w:val="00EE5656"/>
    <w:rsid w:val="00EF1CBB"/>
    <w:rsid w:val="00EF6E1E"/>
    <w:rsid w:val="00F1246B"/>
    <w:rsid w:val="00F14B68"/>
    <w:rsid w:val="00F20AB4"/>
    <w:rsid w:val="00F22DBC"/>
    <w:rsid w:val="00F52866"/>
    <w:rsid w:val="00F675BB"/>
    <w:rsid w:val="00F73B63"/>
    <w:rsid w:val="00F74FDD"/>
    <w:rsid w:val="00F9492B"/>
    <w:rsid w:val="00F9570F"/>
    <w:rsid w:val="00F97663"/>
    <w:rsid w:val="00FA1AC4"/>
    <w:rsid w:val="00FB7739"/>
    <w:rsid w:val="00FC2E2D"/>
    <w:rsid w:val="00FD0564"/>
    <w:rsid w:val="00FD0B84"/>
    <w:rsid w:val="00FD4FA6"/>
    <w:rsid w:val="00FF309F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D2D80"/>
  <w15:chartTrackingRefBased/>
  <w15:docId w15:val="{11C50FD9-0CA4-0D4E-B270-D62C6BA2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040"/>
    <w:rPr>
      <w:rFonts w:ascii="Gotham Light" w:hAnsi="Gotham Light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B95835"/>
    <w:pPr>
      <w:pBdr>
        <w:top w:val="single" w:sz="24" w:space="0" w:color="9AAED1" w:themeColor="accent1"/>
        <w:left w:val="single" w:sz="24" w:space="0" w:color="9AAED1" w:themeColor="accent1"/>
        <w:bottom w:val="single" w:sz="24" w:space="0" w:color="9AAED1" w:themeColor="accent1"/>
        <w:right w:val="single" w:sz="24" w:space="0" w:color="9AAED1" w:themeColor="accent1"/>
      </w:pBdr>
      <w:shd w:val="clear" w:color="auto" w:fill="9AAED1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95835"/>
    <w:pPr>
      <w:pBdr>
        <w:top w:val="single" w:sz="24" w:space="0" w:color="EAEEF5" w:themeColor="accent1" w:themeTint="33"/>
        <w:left w:val="single" w:sz="24" w:space="0" w:color="EAEEF5" w:themeColor="accent1" w:themeTint="33"/>
        <w:bottom w:val="single" w:sz="24" w:space="0" w:color="EAEEF5" w:themeColor="accent1" w:themeTint="33"/>
        <w:right w:val="single" w:sz="24" w:space="0" w:color="EAEEF5" w:themeColor="accent1" w:themeTint="33"/>
      </w:pBdr>
      <w:shd w:val="clear" w:color="auto" w:fill="EAEE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95835"/>
    <w:pPr>
      <w:pBdr>
        <w:top w:val="single" w:sz="6" w:space="2" w:color="9AAED1" w:themeColor="accent1"/>
        <w:left w:val="single" w:sz="6" w:space="2" w:color="9AAED1" w:themeColor="accent1"/>
      </w:pBdr>
      <w:spacing w:before="300" w:after="0"/>
      <w:outlineLvl w:val="2"/>
    </w:pPr>
    <w:rPr>
      <w:caps/>
      <w:color w:val="38507C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5835"/>
    <w:pPr>
      <w:pBdr>
        <w:top w:val="dotted" w:sz="6" w:space="2" w:color="9AAED1" w:themeColor="accent1"/>
        <w:left w:val="dotted" w:sz="6" w:space="2" w:color="9AAED1" w:themeColor="accent1"/>
      </w:pBdr>
      <w:spacing w:before="300" w:after="0"/>
      <w:outlineLvl w:val="3"/>
    </w:pPr>
    <w:rPr>
      <w:caps/>
      <w:color w:val="5B7BB4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5835"/>
    <w:pPr>
      <w:pBdr>
        <w:bottom w:val="single" w:sz="6" w:space="1" w:color="9AAED1" w:themeColor="accent1"/>
      </w:pBdr>
      <w:spacing w:before="300" w:after="0"/>
      <w:outlineLvl w:val="4"/>
    </w:pPr>
    <w:rPr>
      <w:caps/>
      <w:color w:val="5B7BB4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5835"/>
    <w:pPr>
      <w:pBdr>
        <w:bottom w:val="dotted" w:sz="6" w:space="1" w:color="9AAED1" w:themeColor="accent1"/>
      </w:pBdr>
      <w:spacing w:before="300" w:after="0"/>
      <w:outlineLvl w:val="5"/>
    </w:pPr>
    <w:rPr>
      <w:caps/>
      <w:color w:val="5B7BB4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5835"/>
    <w:pPr>
      <w:spacing w:before="300" w:after="0"/>
      <w:outlineLvl w:val="6"/>
    </w:pPr>
    <w:rPr>
      <w:caps/>
      <w:color w:val="5B7BB4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5835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5835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1E2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1E2C"/>
  </w:style>
  <w:style w:type="paragraph" w:styleId="Pieddepage">
    <w:name w:val="footer"/>
    <w:basedOn w:val="Normal"/>
    <w:link w:val="PieddepageCar"/>
    <w:uiPriority w:val="99"/>
    <w:unhideWhenUsed/>
    <w:qFormat/>
    <w:rsid w:val="00D94040"/>
    <w:pPr>
      <w:tabs>
        <w:tab w:val="center" w:pos="4536"/>
        <w:tab w:val="right" w:pos="9072"/>
      </w:tabs>
      <w:spacing w:before="0" w:after="0" w:line="240" w:lineRule="auto"/>
      <w:jc w:val="center"/>
    </w:pPr>
    <w:rPr>
      <w:sz w:val="13"/>
      <w:szCs w:val="13"/>
    </w:rPr>
  </w:style>
  <w:style w:type="character" w:customStyle="1" w:styleId="PieddepageCar">
    <w:name w:val="Pied de page Car"/>
    <w:basedOn w:val="Policepardfaut"/>
    <w:link w:val="Pieddepage"/>
    <w:uiPriority w:val="99"/>
    <w:rsid w:val="00D94040"/>
    <w:rPr>
      <w:rFonts w:ascii="Gotham Light" w:hAnsi="Gotham Light"/>
      <w:sz w:val="13"/>
      <w:szCs w:val="13"/>
    </w:rPr>
  </w:style>
  <w:style w:type="character" w:styleId="Lienhypertexte">
    <w:name w:val="Hyperlink"/>
    <w:basedOn w:val="Policepardfaut"/>
    <w:rsid w:val="00E21E2C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6CD6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95835"/>
    <w:rPr>
      <w:b/>
      <w:bCs/>
      <w:caps/>
      <w:color w:val="FFFFFF" w:themeColor="background1"/>
      <w:spacing w:val="15"/>
      <w:shd w:val="clear" w:color="auto" w:fill="9AAED1" w:themeFill="accent1"/>
    </w:rPr>
  </w:style>
  <w:style w:type="character" w:customStyle="1" w:styleId="Titre2Car">
    <w:name w:val="Titre 2 Car"/>
    <w:basedOn w:val="Policepardfaut"/>
    <w:link w:val="Titre2"/>
    <w:uiPriority w:val="9"/>
    <w:rsid w:val="00B95835"/>
    <w:rPr>
      <w:caps/>
      <w:spacing w:val="15"/>
      <w:shd w:val="clear" w:color="auto" w:fill="EAEEF5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B95835"/>
    <w:rPr>
      <w:caps/>
      <w:color w:val="38507C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B95835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B95835"/>
    <w:rPr>
      <w:i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95835"/>
    <w:rPr>
      <w:b/>
      <w:bCs/>
      <w:color w:val="5B7BB4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B95835"/>
    <w:pPr>
      <w:spacing w:before="720"/>
    </w:pPr>
    <w:rPr>
      <w:caps/>
      <w:color w:val="9AAED1" w:themeColor="accent1"/>
      <w:spacing w:val="10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95835"/>
    <w:rPr>
      <w:caps/>
      <w:color w:val="9AAED1" w:themeColor="accent1"/>
      <w:spacing w:val="10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5835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B95835"/>
    <w:rPr>
      <w:caps/>
      <w:color w:val="595959" w:themeColor="text1" w:themeTint="A6"/>
      <w:spacing w:val="10"/>
      <w:sz w:val="24"/>
      <w:szCs w:val="24"/>
    </w:rPr>
  </w:style>
  <w:style w:type="character" w:styleId="lev">
    <w:name w:val="Strong"/>
    <w:uiPriority w:val="22"/>
    <w:qFormat/>
    <w:rsid w:val="00B95835"/>
    <w:rPr>
      <w:b/>
      <w:bCs/>
    </w:rPr>
  </w:style>
  <w:style w:type="character" w:styleId="Accentuation">
    <w:name w:val="Emphasis"/>
    <w:uiPriority w:val="20"/>
    <w:qFormat/>
    <w:rsid w:val="00B95835"/>
    <w:rPr>
      <w:caps/>
      <w:color w:val="38507C" w:themeColor="accent1" w:themeShade="7F"/>
      <w:spacing w:val="5"/>
    </w:rPr>
  </w:style>
  <w:style w:type="paragraph" w:styleId="Sansinterligne">
    <w:name w:val="No Spacing"/>
    <w:basedOn w:val="Normal"/>
    <w:link w:val="SansinterligneCar"/>
    <w:uiPriority w:val="1"/>
    <w:qFormat/>
    <w:rsid w:val="00B95835"/>
    <w:pPr>
      <w:spacing w:before="0"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B95835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B9583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B9583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B95835"/>
    <w:rPr>
      <w:i/>
      <w:iCs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5835"/>
    <w:pPr>
      <w:pBdr>
        <w:top w:val="single" w:sz="4" w:space="10" w:color="9AAED1" w:themeColor="accent1"/>
        <w:left w:val="single" w:sz="4" w:space="10" w:color="9AAED1" w:themeColor="accent1"/>
      </w:pBdr>
      <w:spacing w:after="0"/>
      <w:ind w:left="1296" w:right="1152"/>
      <w:jc w:val="both"/>
    </w:pPr>
    <w:rPr>
      <w:i/>
      <w:iCs/>
      <w:color w:val="9AAED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5835"/>
    <w:rPr>
      <w:i/>
      <w:iCs/>
      <w:color w:val="9AAED1" w:themeColor="accent1"/>
      <w:sz w:val="20"/>
      <w:szCs w:val="20"/>
    </w:rPr>
  </w:style>
  <w:style w:type="character" w:styleId="Accentuationlgre">
    <w:name w:val="Subtle Emphasis"/>
    <w:uiPriority w:val="19"/>
    <w:qFormat/>
    <w:rsid w:val="00B95835"/>
    <w:rPr>
      <w:i/>
      <w:iCs/>
      <w:color w:val="38507C" w:themeColor="accent1" w:themeShade="7F"/>
    </w:rPr>
  </w:style>
  <w:style w:type="character" w:styleId="Accentuationintense">
    <w:name w:val="Intense Emphasis"/>
    <w:uiPriority w:val="21"/>
    <w:qFormat/>
    <w:rsid w:val="00B95835"/>
    <w:rPr>
      <w:b/>
      <w:bCs/>
      <w:caps/>
      <w:color w:val="38507C" w:themeColor="accent1" w:themeShade="7F"/>
      <w:spacing w:val="10"/>
    </w:rPr>
  </w:style>
  <w:style w:type="character" w:styleId="Rfrencelgre">
    <w:name w:val="Subtle Reference"/>
    <w:uiPriority w:val="31"/>
    <w:qFormat/>
    <w:rsid w:val="00B95835"/>
    <w:rPr>
      <w:b/>
      <w:bCs/>
      <w:color w:val="9AAED1" w:themeColor="accent1"/>
    </w:rPr>
  </w:style>
  <w:style w:type="character" w:styleId="Rfrenceintense">
    <w:name w:val="Intense Reference"/>
    <w:uiPriority w:val="32"/>
    <w:qFormat/>
    <w:rsid w:val="00B95835"/>
    <w:rPr>
      <w:b/>
      <w:bCs/>
      <w:i/>
      <w:iCs/>
      <w:caps/>
      <w:color w:val="9AAED1" w:themeColor="accent1"/>
    </w:rPr>
  </w:style>
  <w:style w:type="character" w:styleId="Titredulivre">
    <w:name w:val="Book Title"/>
    <w:uiPriority w:val="33"/>
    <w:qFormat/>
    <w:rsid w:val="00B95835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95835"/>
    <w:pPr>
      <w:outlineLvl w:val="9"/>
    </w:pPr>
  </w:style>
  <w:style w:type="table" w:styleId="Grilledutableau">
    <w:name w:val="Table Grid"/>
    <w:basedOn w:val="TableauNormal"/>
    <w:uiPriority w:val="39"/>
    <w:rsid w:val="0008129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5A3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563E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Clair-Accentuation1">
    <w:name w:val="List Table 1 Light Accent 1"/>
    <w:basedOn w:val="TableauNormal"/>
    <w:uiPriority w:val="46"/>
    <w:rsid w:val="00B412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CE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CE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F5" w:themeFill="accent1" w:themeFillTint="33"/>
      </w:tcPr>
    </w:tblStylePr>
    <w:tblStylePr w:type="band1Horz">
      <w:tblPr/>
      <w:tcPr>
        <w:shd w:val="clear" w:color="auto" w:fill="EAEEF5" w:themeFill="accent1" w:themeFillTint="33"/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70DF"/>
    <w:pPr>
      <w:spacing w:before="0"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70DF"/>
    <w:rPr>
      <w:rFonts w:ascii="Gotham Light" w:hAnsi="Gotham Light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170DF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5274"/>
    <w:pPr>
      <w:spacing w:before="0" w:after="0" w:line="240" w:lineRule="auto"/>
    </w:pPr>
  </w:style>
  <w:style w:type="character" w:customStyle="1" w:styleId="NotedefinCar">
    <w:name w:val="Note de fin Car"/>
    <w:basedOn w:val="Policepardfaut"/>
    <w:link w:val="Notedefin"/>
    <w:uiPriority w:val="99"/>
    <w:semiHidden/>
    <w:rsid w:val="00595274"/>
    <w:rPr>
      <w:rFonts w:ascii="Gotham Light" w:hAnsi="Gotham Light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595274"/>
    <w:rPr>
      <w:vertAlign w:val="superscript"/>
    </w:rPr>
  </w:style>
  <w:style w:type="table" w:styleId="TableauGrille1Clair-Accentuation1">
    <w:name w:val="Grid Table 1 Light Accent 1"/>
    <w:basedOn w:val="TableauNormal"/>
    <w:uiPriority w:val="46"/>
    <w:rsid w:val="00CF772E"/>
    <w:pPr>
      <w:spacing w:after="0" w:line="240" w:lineRule="auto"/>
    </w:pPr>
    <w:tblPr>
      <w:tblStyleRowBandSize w:val="1"/>
      <w:tblStyleColBandSize w:val="1"/>
      <w:tblBorders>
        <w:top w:val="single" w:sz="4" w:space="0" w:color="D6DEEC" w:themeColor="accent1" w:themeTint="66"/>
        <w:left w:val="single" w:sz="4" w:space="0" w:color="D6DEEC" w:themeColor="accent1" w:themeTint="66"/>
        <w:bottom w:val="single" w:sz="4" w:space="0" w:color="D6DEEC" w:themeColor="accent1" w:themeTint="66"/>
        <w:right w:val="single" w:sz="4" w:space="0" w:color="D6DEEC" w:themeColor="accent1" w:themeTint="66"/>
        <w:insideH w:val="single" w:sz="4" w:space="0" w:color="D6DEEC" w:themeColor="accent1" w:themeTint="66"/>
        <w:insideV w:val="single" w:sz="4" w:space="0" w:color="D6DEE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2CE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CE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1Clair-Accentuation3">
    <w:name w:val="List Table 1 Light Accent 3"/>
    <w:basedOn w:val="TableauNormal"/>
    <w:uiPriority w:val="46"/>
    <w:rsid w:val="00884DE1"/>
    <w:pPr>
      <w:spacing w:before="0"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1E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1E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F5" w:themeFill="accent3" w:themeFillTint="33"/>
      </w:tcPr>
    </w:tblStylePr>
    <w:tblStylePr w:type="band1Horz">
      <w:tblPr/>
      <w:tcPr>
        <w:shd w:val="clear" w:color="auto" w:fill="E0EAF5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cp.fr" TargetMode="External"/><Relationship Id="rId1" Type="http://schemas.openxmlformats.org/officeDocument/2006/relationships/hyperlink" Target="mailto:info@aic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andinemessio/Library/Group%20Containers/UBF8T346G9.Office/User%20Content.localized/Templates.localized/Papier%20en-te&#770;te%202023.dotx" TargetMode="External"/></Relationships>
</file>

<file path=word/theme/theme1.xml><?xml version="1.0" encoding="utf-8"?>
<a:theme xmlns:a="http://schemas.openxmlformats.org/drawingml/2006/main" name="Profondeur">
  <a:themeElements>
    <a:clrScheme name="Personnalisé 1">
      <a:dk1>
        <a:srgbClr val="000000"/>
      </a:dk1>
      <a:lt1>
        <a:srgbClr val="FFFFFF"/>
      </a:lt1>
      <a:dk2>
        <a:srgbClr val="373545"/>
      </a:dk2>
      <a:lt2>
        <a:srgbClr val="CEDBE6"/>
      </a:lt2>
      <a:accent1>
        <a:srgbClr val="9AAED1"/>
      </a:accent1>
      <a:accent2>
        <a:srgbClr val="82AED1"/>
      </a:accent2>
      <a:accent3>
        <a:srgbClr val="6699CF"/>
      </a:accent3>
      <a:accent4>
        <a:srgbClr val="78936D"/>
      </a:accent4>
      <a:accent5>
        <a:srgbClr val="819969"/>
      </a:accent5>
      <a:accent6>
        <a:srgbClr val="698B56"/>
      </a:accent6>
      <a:hlink>
        <a:srgbClr val="4C79E3"/>
      </a:hlink>
      <a:folHlink>
        <a:srgbClr val="5C8788"/>
      </a:folHlink>
    </a:clrScheme>
    <a:fontScheme name="Profondeur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rofondeu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pth" id="{7BEAFC2A-325C-49C4-AC08-2B765DA903F9}" vid="{1735E755-43E6-43AA-ABA2-C989ECC79AF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NIVEAU 6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c96c4d-21f2-455b-acbb-30e08c7eb78c" xsi:nil="true"/>
    <lcf76f155ced4ddcb4097134ff3c332f xmlns="3ad5e946-e7e3-438f-9387-60a9f11f3c0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1787CD9508E46982872F957EDC732" ma:contentTypeVersion="16" ma:contentTypeDescription="Crée un document." ma:contentTypeScope="" ma:versionID="68201462f6c53a890ef5f2e72bd92db4">
  <xsd:schema xmlns:xsd="http://www.w3.org/2001/XMLSchema" xmlns:xs="http://www.w3.org/2001/XMLSchema" xmlns:p="http://schemas.microsoft.com/office/2006/metadata/properties" xmlns:ns2="10c96c4d-21f2-455b-acbb-30e08c7eb78c" xmlns:ns3="3ad5e946-e7e3-438f-9387-60a9f11f3c0d" targetNamespace="http://schemas.microsoft.com/office/2006/metadata/properties" ma:root="true" ma:fieldsID="9da2ac9fe9a96328aa4b3d8ead4b1321" ns2:_="" ns3:_="">
    <xsd:import namespace="10c96c4d-21f2-455b-acbb-30e08c7eb78c"/>
    <xsd:import namespace="3ad5e946-e7e3-438f-9387-60a9f11f3c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96c4d-21f2-455b-acbb-30e08c7eb7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8b6ea6-6160-4211-9bb9-d3921596559f}" ma:internalName="TaxCatchAll" ma:showField="CatchAllData" ma:web="10c96c4d-21f2-455b-acbb-30e08c7eb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5e946-e7e3-438f-9387-60a9f11f3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349be933-649e-4c3d-b43d-90ff9cf233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0CA9AF-F194-6A49-B01F-BD4FF57BB1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87A34E-2533-43A1-A7F1-9824392C93D3}">
  <ds:schemaRefs>
    <ds:schemaRef ds:uri="http://schemas.microsoft.com/office/2006/metadata/properties"/>
    <ds:schemaRef ds:uri="http://schemas.microsoft.com/office/infopath/2007/PartnerControls"/>
    <ds:schemaRef ds:uri="10c96c4d-21f2-455b-acbb-30e08c7eb78c"/>
    <ds:schemaRef ds:uri="3ad5e946-e7e3-438f-9387-60a9f11f3c0d"/>
  </ds:schemaRefs>
</ds:datastoreItem>
</file>

<file path=customXml/itemProps4.xml><?xml version="1.0" encoding="utf-8"?>
<ds:datastoreItem xmlns:ds="http://schemas.openxmlformats.org/officeDocument/2006/customXml" ds:itemID="{9C8B37FA-622A-4135-BE89-F9C5176DD4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7DCF94-3756-4818-9573-D02035497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96c4d-21f2-455b-acbb-30e08c7eb78c"/>
    <ds:schemaRef ds:uri="3ad5e946-e7e3-438f-9387-60a9f11f3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en-tête 2023.dotx</Template>
  <TotalTime>3</TotalTime>
  <Pages>21</Pages>
  <Words>2150</Words>
  <Characters>11830</Characters>
  <Application>Microsoft Office Word</Application>
  <DocSecurity>0</DocSecurity>
  <Lines>98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RNCP</Company>
  <LinksUpToDate>false</LinksUpToDate>
  <CharactersWithSpaces>13953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DES ACQUIS DE L’EXPÉRIENCE : DOSSIER DE VALIDATION</dc:title>
  <dc:subject/>
  <dc:creator>MODÉLISTE CRÉATEUR EN BUREAU D’ÉTUDES</dc:creator>
  <cp:keywords/>
  <dc:description/>
  <cp:lastModifiedBy>Amandine Messio</cp:lastModifiedBy>
  <cp:revision>6</cp:revision>
  <cp:lastPrinted>2026-02-02T10:01:00Z</cp:lastPrinted>
  <dcterms:created xsi:type="dcterms:W3CDTF">2026-02-02T10:01:00Z</dcterms:created>
  <dcterms:modified xsi:type="dcterms:W3CDTF">2026-02-02T10:15:00Z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0x010100F131787CD9508E46982872F957EDC732</vt:lpwstr>
  </property>
  <property fmtid="{D5CDD505-2E9C-101B-9397-08002B2CF9AE}" pid="3" name="MediaServiceImageTags">
    <vt:lpwstr/>
  </property>
</Properties>
</file>